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BFB520" w14:textId="77777777" w:rsidR="00B1054A" w:rsidRPr="00AD19DF" w:rsidRDefault="003929E0" w:rsidP="003929E0">
      <w:pPr>
        <w:jc w:val="center"/>
        <w:rPr>
          <w:rFonts w:ascii="Calibri" w:hAnsi="Calibri" w:cs="Arial"/>
          <w:b/>
          <w:sz w:val="24"/>
          <w:szCs w:val="24"/>
        </w:rPr>
      </w:pPr>
      <w:bookmarkStart w:id="0" w:name="_GoBack"/>
      <w:bookmarkEnd w:id="0"/>
      <w:r w:rsidRPr="00AD19DF">
        <w:rPr>
          <w:rFonts w:ascii="Calibri" w:hAnsi="Calibri" w:cs="Arial"/>
          <w:b/>
          <w:sz w:val="24"/>
          <w:szCs w:val="24"/>
        </w:rPr>
        <w:t>REQUEST FOR A BASIC POLICE DISCLOSURE</w:t>
      </w:r>
    </w:p>
    <w:p w14:paraId="17BFB521" w14:textId="6CBD50AE" w:rsidR="003929E0" w:rsidRPr="00AD19DF" w:rsidRDefault="003929E0" w:rsidP="003929E0">
      <w:pPr>
        <w:jc w:val="center"/>
        <w:rPr>
          <w:rFonts w:ascii="Calibri" w:hAnsi="Calibri" w:cs="Arial"/>
          <w:sz w:val="24"/>
          <w:szCs w:val="24"/>
        </w:rPr>
      </w:pPr>
      <w:r w:rsidRPr="00AD19DF">
        <w:rPr>
          <w:rFonts w:ascii="Calibri" w:hAnsi="Calibri" w:cs="Arial"/>
          <w:sz w:val="24"/>
          <w:szCs w:val="24"/>
        </w:rPr>
        <w:t xml:space="preserve">(Form to be completed </w:t>
      </w:r>
      <w:r w:rsidRPr="00AD19DF">
        <w:rPr>
          <w:rFonts w:ascii="Calibri" w:hAnsi="Calibri" w:cs="Arial"/>
          <w:b/>
          <w:color w:val="0000FF"/>
          <w:sz w:val="24"/>
          <w:szCs w:val="24"/>
        </w:rPr>
        <w:t>in full</w:t>
      </w:r>
      <w:r w:rsidRPr="00AD19DF">
        <w:rPr>
          <w:rFonts w:ascii="Calibri" w:hAnsi="Calibri" w:cs="Arial"/>
          <w:sz w:val="24"/>
          <w:szCs w:val="24"/>
        </w:rPr>
        <w:t xml:space="preserve"> </w:t>
      </w:r>
      <w:r w:rsidRPr="00AD19DF">
        <w:rPr>
          <w:rFonts w:ascii="Calibri" w:hAnsi="Calibri" w:cs="Arial"/>
          <w:sz w:val="24"/>
          <w:szCs w:val="24"/>
          <w:u w:val="single" w:color="0000FF"/>
        </w:rPr>
        <w:t>by</w:t>
      </w:r>
      <w:r w:rsidR="00794294">
        <w:rPr>
          <w:rFonts w:ascii="Calibri" w:hAnsi="Calibri" w:cs="Arial"/>
          <w:sz w:val="24"/>
          <w:szCs w:val="24"/>
          <w:u w:val="single" w:color="0000FF"/>
        </w:rPr>
        <w:t xml:space="preserve"> the </w:t>
      </w:r>
      <w:r w:rsidRPr="00AD19DF">
        <w:rPr>
          <w:rFonts w:ascii="Calibri" w:hAnsi="Calibri" w:cs="Arial"/>
          <w:sz w:val="24"/>
          <w:szCs w:val="24"/>
          <w:u w:val="single" w:color="0000FF"/>
        </w:rPr>
        <w:t>applicant</w:t>
      </w:r>
      <w:r w:rsidRPr="00AD19DF">
        <w:rPr>
          <w:rFonts w:ascii="Calibri" w:hAnsi="Calibri" w:cs="Arial"/>
          <w:sz w:val="24"/>
          <w:szCs w:val="24"/>
        </w:rPr>
        <w:t>)</w:t>
      </w:r>
    </w:p>
    <w:p w14:paraId="17BFB522" w14:textId="77777777" w:rsidR="00F70705" w:rsidRPr="00D849F2" w:rsidRDefault="00F70705" w:rsidP="003929E0">
      <w:pPr>
        <w:jc w:val="center"/>
        <w:rPr>
          <w:rFonts w:ascii="Calibri" w:hAnsi="Calibri" w:cs="Arial"/>
          <w:szCs w:val="16"/>
        </w:rPr>
      </w:pPr>
    </w:p>
    <w:p w14:paraId="17BFB523" w14:textId="77777777" w:rsidR="003929E0" w:rsidRPr="00D9187D" w:rsidRDefault="003929E0" w:rsidP="003929E0">
      <w:pPr>
        <w:jc w:val="both"/>
        <w:rPr>
          <w:rFonts w:ascii="Calibri" w:hAnsi="Calibri" w:cs="Arial"/>
        </w:rPr>
      </w:pPr>
      <w:r w:rsidRPr="00D9187D">
        <w:rPr>
          <w:rFonts w:ascii="Calibri" w:hAnsi="Calibri" w:cs="Arial"/>
        </w:rPr>
        <w:t xml:space="preserve">Please complete this form using </w:t>
      </w:r>
      <w:r w:rsidRPr="00D9187D">
        <w:rPr>
          <w:rFonts w:ascii="Calibri" w:hAnsi="Calibri" w:cs="Arial"/>
          <w:b/>
          <w:u w:val="single"/>
        </w:rPr>
        <w:t>BLOCK</w:t>
      </w:r>
      <w:r w:rsidRPr="00D9187D">
        <w:rPr>
          <w:rFonts w:ascii="Calibri" w:hAnsi="Calibri" w:cs="Arial"/>
        </w:rPr>
        <w:t xml:space="preserve"> capitals.</w:t>
      </w:r>
    </w:p>
    <w:p w14:paraId="17BFB524" w14:textId="77777777" w:rsidR="00D15FF1" w:rsidRPr="00D9187D" w:rsidRDefault="00D15FF1" w:rsidP="003929E0">
      <w:pPr>
        <w:jc w:val="both"/>
        <w:rPr>
          <w:rFonts w:ascii="Calibri" w:hAnsi="Calibri" w:cs="Arial"/>
        </w:rPr>
      </w:pPr>
    </w:p>
    <w:p w14:paraId="17BFB525" w14:textId="77777777" w:rsidR="003929E0" w:rsidRPr="00D9187D" w:rsidRDefault="00D15FF1" w:rsidP="003929E0">
      <w:pPr>
        <w:jc w:val="both"/>
        <w:rPr>
          <w:rFonts w:ascii="Calibri" w:hAnsi="Calibri" w:cs="Arial"/>
        </w:rPr>
      </w:pPr>
      <w:r w:rsidRPr="00D9187D">
        <w:rPr>
          <w:rFonts w:ascii="Calibri" w:hAnsi="Calibri" w:cs="Arial"/>
        </w:rPr>
        <w:t>Should you have any</w:t>
      </w:r>
      <w:r w:rsidR="003929E0" w:rsidRPr="00D9187D">
        <w:rPr>
          <w:rFonts w:ascii="Calibri" w:hAnsi="Calibri" w:cs="Arial"/>
        </w:rPr>
        <w:t xml:space="preserve"> queries regarding the completion of this form</w:t>
      </w:r>
      <w:r w:rsidRPr="00D9187D">
        <w:rPr>
          <w:rFonts w:ascii="Calibri" w:hAnsi="Calibri" w:cs="Arial"/>
        </w:rPr>
        <w:t xml:space="preserve"> please</w:t>
      </w:r>
      <w:r w:rsidR="003929E0" w:rsidRPr="00D9187D">
        <w:rPr>
          <w:rFonts w:ascii="Calibri" w:hAnsi="Calibri" w:cs="Arial"/>
        </w:rPr>
        <w:t xml:space="preserve"> contact</w:t>
      </w:r>
      <w:r w:rsidR="00B7532B" w:rsidRPr="00D9187D">
        <w:rPr>
          <w:rFonts w:ascii="Calibri" w:hAnsi="Calibri" w:cs="Arial"/>
        </w:rPr>
        <w:t xml:space="preserve"> the Guernsey Police Disclosure</w:t>
      </w:r>
      <w:r w:rsidR="00AD19DF" w:rsidRPr="00D9187D">
        <w:rPr>
          <w:rFonts w:ascii="Calibri" w:hAnsi="Calibri" w:cs="Arial"/>
        </w:rPr>
        <w:t xml:space="preserve"> and Vetting (01481) 741462</w:t>
      </w:r>
    </w:p>
    <w:p w14:paraId="17BFB526" w14:textId="77777777" w:rsidR="003929E0" w:rsidRPr="00D9187D" w:rsidRDefault="003929E0" w:rsidP="003929E0">
      <w:pPr>
        <w:jc w:val="both"/>
        <w:rPr>
          <w:rFonts w:ascii="Calibri" w:hAnsi="Calibri" w:cs="Arial"/>
        </w:rPr>
      </w:pPr>
    </w:p>
    <w:p w14:paraId="3485B903" w14:textId="77777777" w:rsidR="00794294" w:rsidRDefault="00D15FF1" w:rsidP="00D15FF1">
      <w:pPr>
        <w:jc w:val="both"/>
        <w:rPr>
          <w:rFonts w:ascii="Calibri" w:hAnsi="Calibri" w:cs="Arial"/>
        </w:rPr>
      </w:pPr>
      <w:r w:rsidRPr="00D9187D">
        <w:rPr>
          <w:rFonts w:ascii="Calibri" w:hAnsi="Calibri" w:cs="Arial"/>
        </w:rPr>
        <w:t>You</w:t>
      </w:r>
      <w:r w:rsidR="003929E0" w:rsidRPr="00D9187D">
        <w:rPr>
          <w:rFonts w:ascii="Calibri" w:hAnsi="Calibri" w:cs="Arial"/>
        </w:rPr>
        <w:t xml:space="preserve"> </w:t>
      </w:r>
      <w:r w:rsidR="00794294">
        <w:rPr>
          <w:rFonts w:ascii="Calibri" w:hAnsi="Calibri" w:cs="Arial"/>
        </w:rPr>
        <w:t>can</w:t>
      </w:r>
      <w:r w:rsidR="003929E0" w:rsidRPr="00D9187D">
        <w:rPr>
          <w:rFonts w:ascii="Calibri" w:hAnsi="Calibri" w:cs="Arial"/>
        </w:rPr>
        <w:t xml:space="preserve"> attend the </w:t>
      </w:r>
      <w:r w:rsidR="00AD19DF" w:rsidRPr="00D9187D">
        <w:rPr>
          <w:rFonts w:ascii="Calibri" w:hAnsi="Calibri" w:cs="Arial"/>
        </w:rPr>
        <w:t>Disclosure &amp; Vetting Service counter at the New Jetty</w:t>
      </w:r>
      <w:r w:rsidR="003929E0" w:rsidRPr="00D9187D">
        <w:rPr>
          <w:rFonts w:ascii="Calibri" w:hAnsi="Calibri" w:cs="Arial"/>
        </w:rPr>
        <w:t xml:space="preserve"> in person between the hours of </w:t>
      </w:r>
      <w:r w:rsidR="00EA767A" w:rsidRPr="00EA767A">
        <w:rPr>
          <w:rFonts w:ascii="Calibri" w:hAnsi="Calibri" w:cs="Arial"/>
        </w:rPr>
        <w:t>8.45am and 4.00pm</w:t>
      </w:r>
      <w:r w:rsidR="00EA767A">
        <w:rPr>
          <w:rFonts w:ascii="Calibri" w:hAnsi="Calibri" w:cs="Arial"/>
          <w:sz w:val="18"/>
          <w:szCs w:val="18"/>
        </w:rPr>
        <w:t xml:space="preserve"> </w:t>
      </w:r>
      <w:r w:rsidR="003929E0" w:rsidRPr="00D9187D">
        <w:rPr>
          <w:rFonts w:ascii="Calibri" w:hAnsi="Calibri" w:cs="Arial"/>
        </w:rPr>
        <w:t>Monday – Friday</w:t>
      </w:r>
      <w:r w:rsidR="00794294">
        <w:rPr>
          <w:rFonts w:ascii="Calibri" w:hAnsi="Calibri" w:cs="Arial"/>
        </w:rPr>
        <w:t xml:space="preserve">  </w:t>
      </w:r>
      <w:r w:rsidR="003929E0" w:rsidRPr="00D9187D">
        <w:rPr>
          <w:rFonts w:ascii="Calibri" w:hAnsi="Calibri" w:cs="Arial"/>
        </w:rPr>
        <w:t xml:space="preserve">A fee of </w:t>
      </w:r>
      <w:r w:rsidR="003929E0" w:rsidRPr="00D9187D">
        <w:rPr>
          <w:rFonts w:ascii="Calibri" w:hAnsi="Calibri" w:cs="Arial"/>
          <w:b/>
          <w:color w:val="0000FF"/>
        </w:rPr>
        <w:t>£</w:t>
      </w:r>
      <w:r w:rsidR="00E572C6" w:rsidRPr="00D9187D">
        <w:rPr>
          <w:rFonts w:ascii="Calibri" w:hAnsi="Calibri" w:cs="Arial"/>
          <w:b/>
          <w:color w:val="0000FF"/>
        </w:rPr>
        <w:t>2</w:t>
      </w:r>
      <w:r w:rsidR="00B7532B" w:rsidRPr="00D9187D">
        <w:rPr>
          <w:rFonts w:ascii="Calibri" w:hAnsi="Calibri" w:cs="Arial"/>
          <w:b/>
          <w:color w:val="0000FF"/>
        </w:rPr>
        <w:t xml:space="preserve">0 </w:t>
      </w:r>
      <w:r w:rsidR="003929E0" w:rsidRPr="00D9187D">
        <w:rPr>
          <w:rFonts w:ascii="Calibri" w:hAnsi="Calibri" w:cs="Arial"/>
        </w:rPr>
        <w:t>is payable at the time of making the request</w:t>
      </w:r>
      <w:r w:rsidRPr="00D9187D">
        <w:rPr>
          <w:rFonts w:ascii="Calibri" w:hAnsi="Calibri" w:cs="Arial"/>
        </w:rPr>
        <w:t>.</w:t>
      </w:r>
      <w:r w:rsidR="00E572C6" w:rsidRPr="00D9187D">
        <w:rPr>
          <w:rFonts w:ascii="Calibri" w:hAnsi="Calibri" w:cs="Arial"/>
        </w:rPr>
        <w:t xml:space="preserve">  This can be paid by </w:t>
      </w:r>
      <w:r w:rsidR="0091297A" w:rsidRPr="00D9187D">
        <w:rPr>
          <w:rFonts w:ascii="Calibri" w:hAnsi="Calibri" w:cs="Arial"/>
        </w:rPr>
        <w:t>cash</w:t>
      </w:r>
      <w:r w:rsidR="00E572C6" w:rsidRPr="00D9187D">
        <w:rPr>
          <w:rFonts w:ascii="Calibri" w:hAnsi="Calibri" w:cs="Arial"/>
        </w:rPr>
        <w:t xml:space="preserve">, </w:t>
      </w:r>
      <w:r w:rsidR="0091297A" w:rsidRPr="00D9187D">
        <w:rPr>
          <w:rFonts w:ascii="Calibri" w:hAnsi="Calibri" w:cs="Arial"/>
        </w:rPr>
        <w:t>cheque</w:t>
      </w:r>
      <w:r w:rsidR="000E75F4" w:rsidRPr="00D9187D">
        <w:rPr>
          <w:rFonts w:ascii="Calibri" w:hAnsi="Calibri" w:cs="Arial"/>
        </w:rPr>
        <w:t xml:space="preserve"> (made payable to the States of Guernsey)</w:t>
      </w:r>
      <w:r w:rsidR="00E572C6" w:rsidRPr="00D9187D">
        <w:rPr>
          <w:rFonts w:ascii="Calibri" w:hAnsi="Calibri" w:cs="Arial"/>
        </w:rPr>
        <w:t xml:space="preserve"> </w:t>
      </w:r>
      <w:r w:rsidR="00910713" w:rsidRPr="00D9187D">
        <w:rPr>
          <w:rFonts w:ascii="Calibri" w:hAnsi="Calibri" w:cs="Arial"/>
        </w:rPr>
        <w:t xml:space="preserve">or </w:t>
      </w:r>
      <w:r w:rsidR="00E572C6" w:rsidRPr="00D9187D">
        <w:rPr>
          <w:rFonts w:ascii="Calibri" w:hAnsi="Calibri" w:cs="Arial"/>
        </w:rPr>
        <w:t>credit/debit card</w:t>
      </w:r>
      <w:r w:rsidR="0091297A" w:rsidRPr="00D9187D">
        <w:rPr>
          <w:rFonts w:ascii="Calibri" w:hAnsi="Calibri" w:cs="Arial"/>
        </w:rPr>
        <w:t>.</w:t>
      </w:r>
      <w:r w:rsidR="00E572C6" w:rsidRPr="00D9187D">
        <w:rPr>
          <w:rFonts w:ascii="Calibri" w:hAnsi="Calibri" w:cs="Arial"/>
        </w:rPr>
        <w:t xml:space="preserve"> </w:t>
      </w:r>
      <w:r w:rsidR="0091297A" w:rsidRPr="00D9187D">
        <w:rPr>
          <w:rFonts w:ascii="Calibri" w:hAnsi="Calibri" w:cs="Arial"/>
        </w:rPr>
        <w:t>A receipt will be issued</w:t>
      </w:r>
      <w:r w:rsidR="009B0CDA" w:rsidRPr="00D9187D">
        <w:rPr>
          <w:rFonts w:ascii="Calibri" w:hAnsi="Calibri" w:cs="Arial"/>
        </w:rPr>
        <w:t>.</w:t>
      </w:r>
      <w:r w:rsidR="0091297A" w:rsidRPr="00D9187D">
        <w:rPr>
          <w:rFonts w:ascii="Calibri" w:hAnsi="Calibri" w:cs="Arial"/>
        </w:rPr>
        <w:t xml:space="preserve"> </w:t>
      </w:r>
    </w:p>
    <w:p w14:paraId="61CA0835" w14:textId="77777777" w:rsidR="00794294" w:rsidRDefault="00794294" w:rsidP="00D15FF1">
      <w:pPr>
        <w:jc w:val="both"/>
        <w:rPr>
          <w:rFonts w:ascii="Calibri" w:hAnsi="Calibri" w:cs="Arial"/>
        </w:rPr>
      </w:pPr>
    </w:p>
    <w:p w14:paraId="17BFB529" w14:textId="5867DCE5" w:rsidR="00F70705" w:rsidRDefault="00D15FF1" w:rsidP="00D15FF1">
      <w:pPr>
        <w:jc w:val="both"/>
        <w:rPr>
          <w:rFonts w:ascii="Calibri" w:hAnsi="Calibri" w:cs="Arial"/>
        </w:rPr>
      </w:pPr>
      <w:r w:rsidRPr="00D9187D">
        <w:rPr>
          <w:rFonts w:ascii="Calibri" w:hAnsi="Calibri" w:cs="Arial"/>
        </w:rPr>
        <w:t xml:space="preserve">You </w:t>
      </w:r>
      <w:r w:rsidR="003929E0" w:rsidRPr="00D9187D">
        <w:rPr>
          <w:rFonts w:ascii="Calibri" w:hAnsi="Calibri" w:cs="Arial"/>
        </w:rPr>
        <w:t xml:space="preserve">will be required to produce </w:t>
      </w:r>
      <w:r w:rsidR="003929E0" w:rsidRPr="00D9187D">
        <w:rPr>
          <w:rFonts w:ascii="Calibri" w:hAnsi="Calibri" w:cs="Arial"/>
          <w:b/>
          <w:color w:val="0000FF"/>
        </w:rPr>
        <w:t>adequate</w:t>
      </w:r>
      <w:r w:rsidR="001D3B1D" w:rsidRPr="00D9187D">
        <w:rPr>
          <w:rFonts w:ascii="Calibri" w:hAnsi="Calibri" w:cs="Arial"/>
          <w:b/>
          <w:color w:val="0000FF"/>
        </w:rPr>
        <w:t xml:space="preserve"> photographic</w:t>
      </w:r>
      <w:r w:rsidR="003929E0" w:rsidRPr="00D9187D">
        <w:rPr>
          <w:rFonts w:ascii="Calibri" w:hAnsi="Calibri" w:cs="Arial"/>
          <w:b/>
          <w:color w:val="0000FF"/>
        </w:rPr>
        <w:t xml:space="preserve"> personal identification</w:t>
      </w:r>
      <w:r w:rsidR="003929E0" w:rsidRPr="00D9187D">
        <w:rPr>
          <w:rFonts w:ascii="Calibri" w:hAnsi="Calibri" w:cs="Arial"/>
          <w:b/>
        </w:rPr>
        <w:t xml:space="preserve"> </w:t>
      </w:r>
      <w:r w:rsidR="003929E0" w:rsidRPr="00D9187D">
        <w:rPr>
          <w:rFonts w:ascii="Calibri" w:hAnsi="Calibri" w:cs="Arial"/>
        </w:rPr>
        <w:t xml:space="preserve">in the form of a Passport, </w:t>
      </w:r>
      <w:r w:rsidR="00826986" w:rsidRPr="00D9187D">
        <w:rPr>
          <w:rFonts w:ascii="Calibri" w:hAnsi="Calibri" w:cs="Arial"/>
        </w:rPr>
        <w:t xml:space="preserve">a Channel Island/UK </w:t>
      </w:r>
      <w:r w:rsidR="003929E0" w:rsidRPr="00D9187D">
        <w:rPr>
          <w:rFonts w:ascii="Calibri" w:hAnsi="Calibri" w:cs="Arial"/>
        </w:rPr>
        <w:t>Driving Licence (</w:t>
      </w:r>
      <w:r w:rsidR="00826986" w:rsidRPr="00D9187D">
        <w:rPr>
          <w:rFonts w:ascii="Calibri" w:hAnsi="Calibri" w:cs="Arial"/>
        </w:rPr>
        <w:t xml:space="preserve">bearing a computerised </w:t>
      </w:r>
      <w:r w:rsidR="003929E0" w:rsidRPr="00D9187D">
        <w:rPr>
          <w:rFonts w:ascii="Calibri" w:hAnsi="Calibri" w:cs="Arial"/>
        </w:rPr>
        <w:t>photograph</w:t>
      </w:r>
      <w:r w:rsidR="00826986" w:rsidRPr="00D9187D">
        <w:rPr>
          <w:rFonts w:ascii="Calibri" w:hAnsi="Calibri" w:cs="Arial"/>
        </w:rPr>
        <w:t>)</w:t>
      </w:r>
      <w:r w:rsidR="006176CA" w:rsidRPr="00D9187D">
        <w:rPr>
          <w:rFonts w:ascii="Calibri" w:hAnsi="Calibri" w:cs="Arial"/>
        </w:rPr>
        <w:t xml:space="preserve">, </w:t>
      </w:r>
      <w:r w:rsidR="00381946" w:rsidRPr="00D9187D">
        <w:rPr>
          <w:rFonts w:ascii="Calibri" w:hAnsi="Calibri" w:cs="Arial"/>
        </w:rPr>
        <w:t>a UK Citizen</w:t>
      </w:r>
      <w:r w:rsidR="00AD19DF" w:rsidRPr="00D9187D">
        <w:rPr>
          <w:rFonts w:ascii="Calibri" w:hAnsi="Calibri" w:cs="Arial"/>
        </w:rPr>
        <w:t xml:space="preserve"> </w:t>
      </w:r>
      <w:r w:rsidR="00455609" w:rsidRPr="00D9187D">
        <w:rPr>
          <w:rFonts w:ascii="Calibri" w:hAnsi="Calibri" w:cs="Arial"/>
        </w:rPr>
        <w:t>C</w:t>
      </w:r>
      <w:r w:rsidR="00960610" w:rsidRPr="00D9187D">
        <w:rPr>
          <w:rFonts w:ascii="Calibri" w:hAnsi="Calibri" w:cs="Arial"/>
        </w:rPr>
        <w:t xml:space="preserve">ard </w:t>
      </w:r>
      <w:r w:rsidR="003929E0" w:rsidRPr="00D9187D">
        <w:rPr>
          <w:rFonts w:ascii="Calibri" w:hAnsi="Calibri" w:cs="Arial"/>
        </w:rPr>
        <w:t>or a</w:t>
      </w:r>
      <w:r w:rsidR="0082426A" w:rsidRPr="00D9187D">
        <w:rPr>
          <w:rFonts w:ascii="Calibri" w:hAnsi="Calibri" w:cs="Arial"/>
        </w:rPr>
        <w:t>n EU</w:t>
      </w:r>
      <w:r w:rsidR="003929E0" w:rsidRPr="00D9187D">
        <w:rPr>
          <w:rFonts w:ascii="Calibri" w:hAnsi="Calibri" w:cs="Arial"/>
        </w:rPr>
        <w:t xml:space="preserve"> National </w:t>
      </w:r>
      <w:r w:rsidR="00826986" w:rsidRPr="00D9187D">
        <w:rPr>
          <w:rFonts w:ascii="Calibri" w:hAnsi="Calibri" w:cs="Arial"/>
        </w:rPr>
        <w:t>Identity</w:t>
      </w:r>
      <w:r w:rsidR="003929E0" w:rsidRPr="00D9187D">
        <w:rPr>
          <w:rFonts w:ascii="Calibri" w:hAnsi="Calibri" w:cs="Arial"/>
        </w:rPr>
        <w:t xml:space="preserve"> Card.</w:t>
      </w:r>
    </w:p>
    <w:p w14:paraId="6FCCAB70" w14:textId="77777777" w:rsidR="00794294" w:rsidRPr="00D9187D" w:rsidRDefault="00794294" w:rsidP="00D15FF1">
      <w:pPr>
        <w:jc w:val="both"/>
        <w:rPr>
          <w:rFonts w:ascii="Calibri" w:hAnsi="Calibri" w:cs="Arial"/>
        </w:rPr>
      </w:pPr>
    </w:p>
    <w:p w14:paraId="17BFB52A" w14:textId="15444AB0" w:rsidR="00D601A8" w:rsidRDefault="00794294" w:rsidP="00D15FF1">
      <w:pPr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Alternatively completed forms &amp; identity documents can be emailed to </w:t>
      </w:r>
      <w:hyperlink r:id="rId14" w:history="1">
        <w:r w:rsidRPr="00EE6600">
          <w:rPr>
            <w:rStyle w:val="Hyperlink"/>
            <w:rFonts w:ascii="Calibri" w:hAnsi="Calibri" w:cs="Arial"/>
          </w:rPr>
          <w:t>disclosures@guernsey.pnn.police.uk</w:t>
        </w:r>
      </w:hyperlink>
      <w:r>
        <w:rPr>
          <w:rFonts w:ascii="Calibri" w:hAnsi="Calibri" w:cs="Arial"/>
        </w:rPr>
        <w:t xml:space="preserve"> a member of the team will contact you to take a card payment over the phone.</w:t>
      </w:r>
    </w:p>
    <w:p w14:paraId="22F2D1D0" w14:textId="77777777" w:rsidR="00794294" w:rsidRPr="00D9187D" w:rsidRDefault="00794294" w:rsidP="00D15FF1">
      <w:pPr>
        <w:jc w:val="both"/>
        <w:rPr>
          <w:rFonts w:ascii="Calibri" w:hAnsi="Calibri" w:cs="Arial"/>
        </w:rPr>
      </w:pPr>
    </w:p>
    <w:p w14:paraId="17BFB52B" w14:textId="79E0FBBF" w:rsidR="00D601A8" w:rsidRPr="00D9187D" w:rsidRDefault="00D601A8" w:rsidP="00D15FF1">
      <w:pPr>
        <w:jc w:val="both"/>
        <w:rPr>
          <w:rFonts w:ascii="Calibri" w:hAnsi="Calibri" w:cs="Arial"/>
        </w:rPr>
      </w:pPr>
      <w:r w:rsidRPr="00D9187D">
        <w:rPr>
          <w:rFonts w:ascii="Calibri" w:hAnsi="Calibri" w:cs="Arial"/>
          <w:b/>
          <w:color w:val="0000FF"/>
        </w:rPr>
        <w:t>NOTE</w:t>
      </w:r>
      <w:r w:rsidRPr="00D9187D">
        <w:rPr>
          <w:rFonts w:ascii="Calibri" w:hAnsi="Calibri" w:cs="Arial"/>
        </w:rPr>
        <w:t xml:space="preserve"> – A Basic Disclosure </w:t>
      </w:r>
      <w:r w:rsidR="006176CA" w:rsidRPr="00D9187D">
        <w:rPr>
          <w:rFonts w:ascii="Calibri" w:hAnsi="Calibri" w:cs="Arial"/>
        </w:rPr>
        <w:t>does</w:t>
      </w:r>
      <w:r w:rsidRPr="00D9187D">
        <w:rPr>
          <w:rFonts w:ascii="Calibri" w:hAnsi="Calibri" w:cs="Arial"/>
        </w:rPr>
        <w:t xml:space="preserve"> not list </w:t>
      </w:r>
      <w:r w:rsidR="00322EB5" w:rsidRPr="00D9187D">
        <w:rPr>
          <w:rFonts w:ascii="Calibri" w:hAnsi="Calibri" w:cs="Arial"/>
        </w:rPr>
        <w:t>your</w:t>
      </w:r>
      <w:r w:rsidR="00322EB5" w:rsidRPr="00D9187D">
        <w:rPr>
          <w:rFonts w:ascii="Calibri" w:hAnsi="Calibri" w:cs="Arial"/>
          <w:b/>
          <w:color w:val="0000FF"/>
        </w:rPr>
        <w:t xml:space="preserve"> </w:t>
      </w:r>
      <w:r w:rsidR="006176CA" w:rsidRPr="00D9187D">
        <w:rPr>
          <w:rFonts w:ascii="Calibri" w:hAnsi="Calibri" w:cs="Arial"/>
          <w:b/>
          <w:color w:val="0000FF"/>
        </w:rPr>
        <w:t>spent</w:t>
      </w:r>
      <w:r w:rsidRPr="00D9187D">
        <w:rPr>
          <w:rFonts w:ascii="Calibri" w:hAnsi="Calibri" w:cs="Arial"/>
        </w:rPr>
        <w:t xml:space="preserve"> convictions and / or cautions and as such </w:t>
      </w:r>
      <w:r w:rsidR="00F016C6" w:rsidRPr="00D9187D">
        <w:rPr>
          <w:rFonts w:ascii="Calibri" w:hAnsi="Calibri" w:cs="Arial"/>
        </w:rPr>
        <w:t>is not</w:t>
      </w:r>
      <w:r w:rsidRPr="00D9187D">
        <w:rPr>
          <w:rFonts w:ascii="Calibri" w:hAnsi="Calibri" w:cs="Arial"/>
        </w:rPr>
        <w:t xml:space="preserve"> suitable for visa / immigration purposes or other purposes</w:t>
      </w:r>
      <w:r w:rsidR="0082426A" w:rsidRPr="00D9187D">
        <w:rPr>
          <w:rFonts w:ascii="Calibri" w:hAnsi="Calibri" w:cs="Arial"/>
        </w:rPr>
        <w:t>.</w:t>
      </w:r>
      <w:r w:rsidRPr="00D9187D">
        <w:rPr>
          <w:rFonts w:ascii="Calibri" w:hAnsi="Calibri" w:cs="Arial"/>
        </w:rPr>
        <w:t xml:space="preserve">  If you require a complete list of your convictions and / or cautions (or a document stating such a check has been conducted) please </w:t>
      </w:r>
      <w:r w:rsidR="00F016C6" w:rsidRPr="00D9187D">
        <w:rPr>
          <w:rFonts w:ascii="Calibri" w:hAnsi="Calibri" w:cs="Arial"/>
        </w:rPr>
        <w:t>ask for advice</w:t>
      </w:r>
      <w:r w:rsidRPr="00D9187D">
        <w:rPr>
          <w:rFonts w:ascii="Calibri" w:hAnsi="Calibri" w:cs="Arial"/>
        </w:rPr>
        <w:t>.</w:t>
      </w:r>
    </w:p>
    <w:p w14:paraId="17BFB52C" w14:textId="77777777" w:rsidR="00D15FF1" w:rsidRPr="00D849F2" w:rsidRDefault="00D15FF1" w:rsidP="00D15FF1">
      <w:pPr>
        <w:pBdr>
          <w:bottom w:val="thinThickSmallGap" w:sz="24" w:space="1" w:color="0000FF"/>
        </w:pBdr>
        <w:jc w:val="both"/>
        <w:rPr>
          <w:rFonts w:ascii="Arial" w:hAnsi="Arial" w:cs="Arial"/>
          <w:sz w:val="22"/>
          <w:szCs w:val="18"/>
        </w:rPr>
      </w:pPr>
    </w:p>
    <w:p w14:paraId="49422591" w14:textId="308AF729" w:rsidR="00D9187D" w:rsidRDefault="00D15FF1" w:rsidP="00794294">
      <w:pPr>
        <w:tabs>
          <w:tab w:val="left" w:leader="underscore" w:pos="4536"/>
          <w:tab w:val="right" w:leader="underscore" w:pos="9498"/>
        </w:tabs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AD19DF">
        <w:rPr>
          <w:rFonts w:ascii="Calibri" w:hAnsi="Calibri" w:cs="Arial"/>
          <w:b/>
          <w:color w:val="0000FF"/>
          <w:sz w:val="24"/>
          <w:szCs w:val="24"/>
        </w:rPr>
        <w:t>Section A</w:t>
      </w:r>
      <w:r w:rsidR="00C50D16" w:rsidRPr="00AD19DF">
        <w:rPr>
          <w:rFonts w:ascii="Calibri" w:hAnsi="Calibri" w:cs="Arial"/>
          <w:b/>
          <w:color w:val="0000FF"/>
          <w:sz w:val="24"/>
          <w:szCs w:val="24"/>
        </w:rPr>
        <w:t>:</w:t>
      </w:r>
      <w:r w:rsidRPr="001F1249">
        <w:rPr>
          <w:rFonts w:ascii="Arial" w:hAnsi="Arial" w:cs="Arial"/>
          <w:sz w:val="22"/>
          <w:szCs w:val="22"/>
        </w:rPr>
        <w:t xml:space="preserve"> </w:t>
      </w:r>
      <w:r w:rsidRPr="00D849F2">
        <w:rPr>
          <w:rFonts w:asciiTheme="minorHAnsi" w:hAnsiTheme="minorHAnsi" w:cs="Arial"/>
          <w:sz w:val="22"/>
          <w:szCs w:val="22"/>
        </w:rPr>
        <w:t>Applicant’s Details</w:t>
      </w:r>
    </w:p>
    <w:tbl>
      <w:tblPr>
        <w:tblW w:w="0" w:type="auto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4111"/>
        <w:gridCol w:w="1559"/>
        <w:gridCol w:w="2185"/>
      </w:tblGrid>
      <w:tr w:rsidR="00D9187D" w:rsidRPr="00164DF7" w14:paraId="536FD418" w14:textId="77777777" w:rsidTr="00BB2284">
        <w:trPr>
          <w:trHeight w:val="50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7C9590F" w14:textId="77777777" w:rsidR="00D9187D" w:rsidRPr="00164DF7" w:rsidRDefault="00D9187D" w:rsidP="008963B3">
            <w:pPr>
              <w:jc w:val="both"/>
              <w:rPr>
                <w:rFonts w:ascii="Calibri" w:hAnsi="Calibri" w:cs="Arial"/>
                <w:b/>
              </w:rPr>
            </w:pPr>
            <w:r w:rsidRPr="00164DF7">
              <w:rPr>
                <w:rFonts w:ascii="Calibri" w:hAnsi="Calibri" w:cs="Arial"/>
                <w:b/>
              </w:rPr>
              <w:t>Title</w:t>
            </w:r>
          </w:p>
        </w:tc>
        <w:tc>
          <w:tcPr>
            <w:tcW w:w="7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A4F44" w14:textId="77777777" w:rsidR="00D9187D" w:rsidRPr="00164DF7" w:rsidRDefault="00D9187D" w:rsidP="008963B3">
            <w:pPr>
              <w:tabs>
                <w:tab w:val="left" w:leader="dot" w:pos="7972"/>
              </w:tabs>
              <w:jc w:val="both"/>
              <w:rPr>
                <w:rFonts w:ascii="Calibri" w:hAnsi="Calibri" w:cs="Arial"/>
              </w:rPr>
            </w:pPr>
            <w:r w:rsidRPr="00164DF7">
              <w:rPr>
                <w:rFonts w:ascii="Calibri" w:hAnsi="Calibri" w:cs="Arial"/>
              </w:rPr>
              <w:t xml:space="preserve">Mr / Mrs / Miss / Ms / Other </w:t>
            </w:r>
          </w:p>
        </w:tc>
      </w:tr>
      <w:tr w:rsidR="00D9187D" w:rsidRPr="00164DF7" w14:paraId="61BBD459" w14:textId="77777777" w:rsidTr="00BB2284">
        <w:trPr>
          <w:trHeight w:val="42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428883F" w14:textId="77777777" w:rsidR="00D9187D" w:rsidRPr="00164DF7" w:rsidRDefault="00D9187D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Surname</w:t>
            </w:r>
          </w:p>
        </w:tc>
        <w:tc>
          <w:tcPr>
            <w:tcW w:w="7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F7F1A" w14:textId="77777777" w:rsidR="00D9187D" w:rsidRPr="00164DF7" w:rsidRDefault="00D9187D" w:rsidP="008963B3">
            <w:pPr>
              <w:tabs>
                <w:tab w:val="left" w:leader="dot" w:pos="7972"/>
              </w:tabs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105A6964" w14:textId="77777777" w:rsidTr="00403A1A">
        <w:trPr>
          <w:trHeight w:val="40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CE343E" w14:textId="190FF161" w:rsidR="00D9187D" w:rsidRPr="00AA7AFF" w:rsidRDefault="00AA7AFF" w:rsidP="008963B3">
            <w:pPr>
              <w:rPr>
                <w:rFonts w:ascii="Calibri" w:hAnsi="Calibri" w:cs="Arial"/>
                <w:b/>
              </w:rPr>
            </w:pPr>
            <w:r w:rsidRPr="00AA7AFF">
              <w:rPr>
                <w:rFonts w:asciiTheme="minorHAnsi" w:hAnsiTheme="minorHAnsi" w:cs="Arial"/>
                <w:b/>
              </w:rPr>
              <w:t>Surname at Birth</w:t>
            </w:r>
          </w:p>
        </w:tc>
        <w:tc>
          <w:tcPr>
            <w:tcW w:w="7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2D86" w14:textId="77777777" w:rsidR="00D9187D" w:rsidRPr="00164DF7" w:rsidRDefault="00D9187D" w:rsidP="008963B3">
            <w:pPr>
              <w:tabs>
                <w:tab w:val="left" w:leader="dot" w:pos="7972"/>
              </w:tabs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312D24ED" w14:textId="77777777" w:rsidTr="00403A1A">
        <w:trPr>
          <w:trHeight w:val="428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789D088" w14:textId="370AAE9C" w:rsidR="00D9187D" w:rsidRPr="00164DF7" w:rsidRDefault="00D9187D" w:rsidP="008963B3">
            <w:pPr>
              <w:rPr>
                <w:rFonts w:ascii="Calibri" w:hAnsi="Calibri" w:cs="Arial"/>
                <w:b/>
              </w:rPr>
            </w:pPr>
            <w:r w:rsidRPr="00164DF7">
              <w:rPr>
                <w:rFonts w:ascii="Calibri" w:hAnsi="Calibri" w:cs="Arial"/>
                <w:b/>
              </w:rPr>
              <w:t>Forename(s)</w:t>
            </w:r>
            <w:r w:rsidR="005B2932">
              <w:rPr>
                <w:rFonts w:ascii="Calibri" w:hAnsi="Calibri" w:cs="Arial"/>
                <w:b/>
              </w:rPr>
              <w:t xml:space="preserve"> in Full</w:t>
            </w:r>
          </w:p>
        </w:tc>
        <w:tc>
          <w:tcPr>
            <w:tcW w:w="7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1DBE0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050F1425" w14:textId="77777777" w:rsidTr="00403A1A">
        <w:trPr>
          <w:trHeight w:val="386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DCDB13D" w14:textId="77777777" w:rsidR="00D9187D" w:rsidRDefault="00D9187D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Any </w:t>
            </w:r>
            <w:r w:rsidRPr="00164DF7">
              <w:rPr>
                <w:rFonts w:ascii="Calibri" w:hAnsi="Calibri" w:cs="Arial"/>
                <w:b/>
              </w:rPr>
              <w:t>Former Name(s)</w:t>
            </w:r>
          </w:p>
          <w:p w14:paraId="2BEE5803" w14:textId="74A4F1B0" w:rsidR="00AA7AFF" w:rsidRPr="00AA7AFF" w:rsidRDefault="00403A1A" w:rsidP="008963B3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(</w:t>
            </w:r>
            <w:r w:rsidR="00AA7AFF" w:rsidRPr="00AA7AFF">
              <w:rPr>
                <w:rFonts w:ascii="Calibri" w:hAnsi="Calibri" w:cs="Arial"/>
                <w:sz w:val="16"/>
                <w:szCs w:val="16"/>
              </w:rPr>
              <w:t>Other than those given above</w:t>
            </w:r>
            <w:r>
              <w:rPr>
                <w:rFonts w:ascii="Calibri" w:hAnsi="Calibri" w:cs="Arial"/>
                <w:sz w:val="16"/>
                <w:szCs w:val="16"/>
              </w:rPr>
              <w:t>)</w:t>
            </w:r>
          </w:p>
        </w:tc>
        <w:tc>
          <w:tcPr>
            <w:tcW w:w="7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3429A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466A9938" w14:textId="77777777" w:rsidTr="007A7CB0">
        <w:trPr>
          <w:trHeight w:val="39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230835D" w14:textId="77777777" w:rsidR="00D9187D" w:rsidRDefault="00D07B8F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Place</w:t>
            </w:r>
            <w:r w:rsidR="00D9187D" w:rsidRPr="00164DF7">
              <w:rPr>
                <w:rFonts w:ascii="Calibri" w:hAnsi="Calibri" w:cs="Arial"/>
                <w:b/>
              </w:rPr>
              <w:t xml:space="preserve"> of Birth</w:t>
            </w:r>
          </w:p>
          <w:p w14:paraId="2E848F35" w14:textId="7A2C6378" w:rsidR="00D07B8F" w:rsidRPr="00164DF7" w:rsidRDefault="00D07B8F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(Town &amp; </w:t>
            </w:r>
            <w:r w:rsidRPr="00164DF7">
              <w:rPr>
                <w:rFonts w:ascii="Calibri" w:hAnsi="Calibri" w:cs="Arial"/>
                <w:sz w:val="16"/>
                <w:szCs w:val="16"/>
              </w:rPr>
              <w:t>County/Country</w:t>
            </w:r>
            <w:r>
              <w:rPr>
                <w:rFonts w:ascii="Calibri" w:hAnsi="Calibri" w:cs="Arial"/>
                <w:sz w:val="16"/>
                <w:szCs w:val="16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6ADD6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9FC371" w14:textId="270480DC" w:rsidR="00D9187D" w:rsidRPr="00164DF7" w:rsidRDefault="007A7CB0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Date</w:t>
            </w:r>
            <w:r w:rsidR="00D9187D" w:rsidRPr="00164DF7">
              <w:rPr>
                <w:rFonts w:ascii="Calibri" w:hAnsi="Calibri" w:cs="Arial"/>
                <w:b/>
              </w:rPr>
              <w:t xml:space="preserve"> of Birth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9B613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12218B88" w14:textId="77777777" w:rsidTr="007A7CB0">
        <w:trPr>
          <w:trHeight w:val="4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84DA88" w14:textId="2993B083" w:rsidR="00D9187D" w:rsidRPr="00164DF7" w:rsidRDefault="00403A1A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Email Address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03713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20D9911" w14:textId="2EC09739" w:rsidR="00D9187D" w:rsidRPr="00164DF7" w:rsidRDefault="00403A1A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Gender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5DE65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7BEFF81B" w14:textId="77777777" w:rsidTr="007A7CB0">
        <w:trPr>
          <w:trHeight w:val="381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BF294C8" w14:textId="77777777" w:rsidR="00D9187D" w:rsidRPr="00164DF7" w:rsidRDefault="00D9187D" w:rsidP="008963B3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Current </w:t>
            </w:r>
            <w:r w:rsidRPr="00164DF7">
              <w:rPr>
                <w:rFonts w:ascii="Calibri" w:hAnsi="Calibri" w:cs="Arial"/>
                <w:b/>
              </w:rPr>
              <w:t>Address</w:t>
            </w:r>
          </w:p>
          <w:p w14:paraId="78721EC2" w14:textId="77777777" w:rsidR="00D9187D" w:rsidRDefault="00D9187D" w:rsidP="008963B3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4D12F7C7" w14:textId="77777777" w:rsidR="00FA740A" w:rsidRDefault="00FA740A" w:rsidP="008963B3">
            <w:pPr>
              <w:rPr>
                <w:rFonts w:ascii="Calibri" w:hAnsi="Calibri" w:cs="Arial"/>
                <w:sz w:val="16"/>
                <w:szCs w:val="16"/>
              </w:rPr>
            </w:pPr>
          </w:p>
          <w:p w14:paraId="14429539" w14:textId="38BAFC69" w:rsidR="00FA740A" w:rsidRPr="00164DF7" w:rsidRDefault="00FA740A" w:rsidP="008963B3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9637A02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4C7172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910A3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5B65F4CF" w14:textId="77777777" w:rsidTr="007A7CB0">
        <w:trPr>
          <w:trHeight w:val="446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E1B2B" w14:textId="77777777" w:rsidR="00D9187D" w:rsidRPr="00164DF7" w:rsidRDefault="00D9187D" w:rsidP="008963B3">
            <w:pPr>
              <w:overflowPunct/>
              <w:autoSpaceDE/>
              <w:autoSpaceDN/>
              <w:adjustRightInd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352818" w14:textId="77777777" w:rsidR="00D9187D" w:rsidRPr="00164DF7" w:rsidRDefault="00D9187D" w:rsidP="008963B3">
            <w:pPr>
              <w:overflowPunct/>
              <w:autoSpaceDE/>
              <w:autoSpaceDN/>
              <w:adjustRightInd/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A501B01" w14:textId="77777777" w:rsidR="00D9187D" w:rsidRPr="00164DF7" w:rsidRDefault="00D9187D" w:rsidP="008963B3">
            <w:pPr>
              <w:jc w:val="both"/>
              <w:rPr>
                <w:rFonts w:ascii="Calibri" w:hAnsi="Calibri" w:cs="Arial"/>
                <w:b/>
              </w:rPr>
            </w:pPr>
            <w:r w:rsidRPr="00164DF7">
              <w:rPr>
                <w:rFonts w:ascii="Calibri" w:hAnsi="Calibri" w:cs="Arial"/>
                <w:b/>
              </w:rPr>
              <w:t>Postcode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8B99F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24D557D8" w14:textId="77777777" w:rsidTr="007A7CB0">
        <w:trPr>
          <w:trHeight w:val="47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16D8030" w14:textId="77777777" w:rsidR="00D9187D" w:rsidRPr="00164DF7" w:rsidRDefault="00D9187D" w:rsidP="008963B3">
            <w:pPr>
              <w:rPr>
                <w:rFonts w:ascii="Calibri" w:hAnsi="Calibri" w:cs="Arial"/>
                <w:b/>
              </w:rPr>
            </w:pPr>
            <w:r w:rsidRPr="00164DF7">
              <w:rPr>
                <w:rFonts w:ascii="Calibri" w:hAnsi="Calibri" w:cs="Arial"/>
                <w:b/>
              </w:rPr>
              <w:t>Contact Telephone Number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BAD39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69119E1" w14:textId="77777777" w:rsidR="00D9187D" w:rsidRPr="00164DF7" w:rsidRDefault="00D9187D" w:rsidP="008963B3">
            <w:pPr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Mobile Number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AB318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  <w:tr w:rsidR="00D9187D" w:rsidRPr="00164DF7" w14:paraId="6E085825" w14:textId="77777777" w:rsidTr="00D07B8F">
        <w:trPr>
          <w:trHeight w:val="84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229F507" w14:textId="77777777" w:rsidR="00403A1A" w:rsidRPr="00403A1A" w:rsidRDefault="00D9187D" w:rsidP="008963B3">
            <w:pPr>
              <w:rPr>
                <w:rFonts w:ascii="Calibri" w:hAnsi="Calibri" w:cs="Arial"/>
                <w:b/>
                <w:szCs w:val="22"/>
              </w:rPr>
            </w:pPr>
            <w:r w:rsidRPr="00403A1A">
              <w:rPr>
                <w:rFonts w:ascii="Calibri" w:hAnsi="Calibri" w:cs="Arial"/>
                <w:b/>
                <w:szCs w:val="22"/>
              </w:rPr>
              <w:t>Postal Address for Certificate</w:t>
            </w:r>
          </w:p>
          <w:p w14:paraId="2797AED2" w14:textId="6EA9CECE" w:rsidR="00D9187D" w:rsidRPr="00164DF7" w:rsidRDefault="00D9187D" w:rsidP="008963B3">
            <w:pPr>
              <w:rPr>
                <w:rFonts w:ascii="Calibri" w:hAnsi="Calibri" w:cs="Arial"/>
                <w:b/>
              </w:rPr>
            </w:pPr>
            <w:r w:rsidRPr="00403A1A">
              <w:rPr>
                <w:rFonts w:ascii="Calibri" w:hAnsi="Calibri" w:cs="Arial"/>
                <w:sz w:val="16"/>
                <w:szCs w:val="22"/>
              </w:rPr>
              <w:t>(If different from above)</w:t>
            </w:r>
          </w:p>
        </w:tc>
        <w:tc>
          <w:tcPr>
            <w:tcW w:w="7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A6E5B" w14:textId="77777777" w:rsidR="00D9187D" w:rsidRPr="00164DF7" w:rsidRDefault="00D9187D" w:rsidP="008963B3">
            <w:pPr>
              <w:jc w:val="both"/>
              <w:rPr>
                <w:rFonts w:ascii="Calibri" w:hAnsi="Calibri" w:cs="Arial"/>
              </w:rPr>
            </w:pPr>
          </w:p>
        </w:tc>
      </w:tr>
    </w:tbl>
    <w:p w14:paraId="5D3ED712" w14:textId="77777777" w:rsidR="00E572C6" w:rsidRDefault="00E572C6" w:rsidP="00D9187D">
      <w:pPr>
        <w:tabs>
          <w:tab w:val="right" w:leader="underscore" w:pos="9498"/>
        </w:tabs>
        <w:rPr>
          <w:rFonts w:asciiTheme="minorHAnsi" w:hAnsiTheme="minorHAnsi" w:cs="Arial"/>
          <w:b/>
          <w:sz w:val="22"/>
          <w:szCs w:val="22"/>
          <w:u w:val="single"/>
        </w:rPr>
      </w:pPr>
    </w:p>
    <w:p w14:paraId="3FC8A9F7" w14:textId="77777777" w:rsidR="00D07B8F" w:rsidRDefault="00D07B8F" w:rsidP="00324881">
      <w:pPr>
        <w:tabs>
          <w:tab w:val="right" w:leader="underscore" w:pos="9498"/>
        </w:tabs>
        <w:spacing w:line="276" w:lineRule="auto"/>
        <w:jc w:val="center"/>
        <w:rPr>
          <w:rFonts w:ascii="Calibri" w:hAnsi="Calibri" w:cs="Arial"/>
          <w:b/>
          <w:u w:val="single"/>
        </w:rPr>
      </w:pPr>
    </w:p>
    <w:p w14:paraId="17BFB53D" w14:textId="63F458F4" w:rsidR="00D15FF1" w:rsidRPr="00BB2284" w:rsidRDefault="00BB2284" w:rsidP="00324881">
      <w:pPr>
        <w:tabs>
          <w:tab w:val="right" w:leader="underscore" w:pos="9498"/>
        </w:tabs>
        <w:spacing w:line="276" w:lineRule="auto"/>
        <w:jc w:val="center"/>
        <w:rPr>
          <w:rFonts w:ascii="Calibri" w:hAnsi="Calibri" w:cs="Arial"/>
          <w:b/>
          <w:sz w:val="22"/>
          <w:u w:val="single"/>
        </w:rPr>
      </w:pPr>
      <w:r w:rsidRPr="00BB2284">
        <w:rPr>
          <w:rFonts w:ascii="Calibri" w:hAnsi="Calibri" w:cs="Arial"/>
          <w:b/>
          <w:sz w:val="22"/>
          <w:u w:val="single"/>
        </w:rPr>
        <w:t>Please read and sign the declaration and consent section of the application, found on the back of this form</w:t>
      </w:r>
    </w:p>
    <w:p w14:paraId="27D70316" w14:textId="77777777" w:rsidR="00D9187D" w:rsidRPr="00EE6316" w:rsidRDefault="00D9187D" w:rsidP="00BB2284">
      <w:pPr>
        <w:tabs>
          <w:tab w:val="right" w:leader="underscore" w:pos="9498"/>
        </w:tabs>
        <w:spacing w:after="80" w:line="360" w:lineRule="auto"/>
        <w:jc w:val="both"/>
        <w:rPr>
          <w:rFonts w:ascii="Calibri" w:hAnsi="Calibri" w:cs="Arial"/>
          <w:color w:val="0000FF"/>
        </w:rPr>
      </w:pPr>
    </w:p>
    <w:p w14:paraId="17BFB53F" w14:textId="008E93C0" w:rsidR="00D15FF1" w:rsidRPr="00D07B8F" w:rsidRDefault="0091297A" w:rsidP="0091297A">
      <w:pPr>
        <w:tabs>
          <w:tab w:val="right" w:leader="underscore" w:pos="9498"/>
        </w:tabs>
        <w:spacing w:after="80"/>
        <w:jc w:val="both"/>
        <w:rPr>
          <w:rFonts w:asciiTheme="minorHAnsi" w:hAnsiTheme="minorHAnsi" w:cs="Arial"/>
          <w:b/>
          <w:color w:val="0000FF"/>
          <w:sz w:val="24"/>
          <w:szCs w:val="22"/>
        </w:rPr>
      </w:pPr>
      <w:r w:rsidRPr="00D07B8F">
        <w:rPr>
          <w:rFonts w:asciiTheme="minorHAnsi" w:hAnsiTheme="minorHAnsi" w:cs="Arial"/>
          <w:b/>
          <w:color w:val="0000FF"/>
          <w:sz w:val="24"/>
          <w:szCs w:val="22"/>
        </w:rPr>
        <w:lastRenderedPageBreak/>
        <w:t>Please Note</w:t>
      </w:r>
      <w:r w:rsidR="001877E3">
        <w:rPr>
          <w:rFonts w:asciiTheme="minorHAnsi" w:hAnsiTheme="minorHAnsi" w:cs="Arial"/>
          <w:b/>
          <w:color w:val="0000FF"/>
          <w:sz w:val="24"/>
          <w:szCs w:val="22"/>
        </w:rPr>
        <w:t>:</w:t>
      </w:r>
    </w:p>
    <w:p w14:paraId="17BFB540" w14:textId="50A1D07D" w:rsidR="00D15FF1" w:rsidRPr="00EE6316" w:rsidRDefault="00D15FF1" w:rsidP="0091297A">
      <w:pPr>
        <w:numPr>
          <w:ilvl w:val="0"/>
          <w:numId w:val="3"/>
        </w:numPr>
        <w:tabs>
          <w:tab w:val="clear" w:pos="1440"/>
          <w:tab w:val="num" w:pos="1560"/>
          <w:tab w:val="right" w:leader="underscore" w:pos="9498"/>
        </w:tabs>
        <w:ind w:left="1560" w:hanging="284"/>
        <w:jc w:val="both"/>
        <w:rPr>
          <w:rFonts w:asciiTheme="minorHAnsi" w:hAnsiTheme="minorHAnsi" w:cs="Arial"/>
        </w:rPr>
      </w:pPr>
      <w:r w:rsidRPr="00EE6316">
        <w:rPr>
          <w:rFonts w:asciiTheme="minorHAnsi" w:hAnsiTheme="minorHAnsi" w:cs="Arial"/>
        </w:rPr>
        <w:t>Basic Disclosures can take up to 4 weeks to pr</w:t>
      </w:r>
      <w:r w:rsidR="0082426A" w:rsidRPr="00EE6316">
        <w:rPr>
          <w:rFonts w:asciiTheme="minorHAnsi" w:hAnsiTheme="minorHAnsi" w:cs="Arial"/>
        </w:rPr>
        <w:t>ocess</w:t>
      </w:r>
      <w:r w:rsidRPr="00EE6316">
        <w:rPr>
          <w:rFonts w:asciiTheme="minorHAnsi" w:hAnsiTheme="minorHAnsi" w:cs="Arial"/>
        </w:rPr>
        <w:t xml:space="preserve">.  </w:t>
      </w:r>
    </w:p>
    <w:p w14:paraId="17BFB541" w14:textId="77777777" w:rsidR="00D15FF1" w:rsidRPr="00EE6316" w:rsidRDefault="00D15FF1" w:rsidP="0091297A">
      <w:pPr>
        <w:numPr>
          <w:ilvl w:val="0"/>
          <w:numId w:val="3"/>
        </w:numPr>
        <w:tabs>
          <w:tab w:val="clear" w:pos="1440"/>
          <w:tab w:val="num" w:pos="1560"/>
          <w:tab w:val="right" w:leader="underscore" w:pos="9498"/>
        </w:tabs>
        <w:ind w:left="1560" w:hanging="284"/>
        <w:jc w:val="both"/>
        <w:rPr>
          <w:rFonts w:asciiTheme="minorHAnsi" w:hAnsiTheme="minorHAnsi" w:cs="Arial"/>
        </w:rPr>
      </w:pPr>
      <w:r w:rsidRPr="00EE6316">
        <w:rPr>
          <w:rFonts w:asciiTheme="minorHAnsi" w:hAnsiTheme="minorHAnsi" w:cs="Arial"/>
        </w:rPr>
        <w:t xml:space="preserve">It will be posted to the address given </w:t>
      </w:r>
      <w:r w:rsidR="00D601A8" w:rsidRPr="00EE6316">
        <w:rPr>
          <w:rFonts w:asciiTheme="minorHAnsi" w:hAnsiTheme="minorHAnsi" w:cs="Arial"/>
        </w:rPr>
        <w:t>overleaf</w:t>
      </w:r>
      <w:r w:rsidRPr="00EE6316">
        <w:rPr>
          <w:rFonts w:asciiTheme="minorHAnsi" w:hAnsiTheme="minorHAnsi" w:cs="Arial"/>
        </w:rPr>
        <w:t>.</w:t>
      </w:r>
    </w:p>
    <w:p w14:paraId="17BFB542" w14:textId="77777777" w:rsidR="003369BD" w:rsidRPr="00EE6316" w:rsidRDefault="003369BD" w:rsidP="0091297A">
      <w:pPr>
        <w:numPr>
          <w:ilvl w:val="0"/>
          <w:numId w:val="3"/>
        </w:numPr>
        <w:tabs>
          <w:tab w:val="clear" w:pos="1440"/>
          <w:tab w:val="num" w:pos="1560"/>
          <w:tab w:val="right" w:leader="underscore" w:pos="9498"/>
        </w:tabs>
        <w:ind w:left="1560" w:hanging="284"/>
        <w:jc w:val="both"/>
        <w:rPr>
          <w:rFonts w:asciiTheme="minorHAnsi" w:hAnsiTheme="minorHAnsi" w:cs="Arial"/>
        </w:rPr>
      </w:pPr>
      <w:r w:rsidRPr="00EE6316">
        <w:rPr>
          <w:rFonts w:asciiTheme="minorHAnsi" w:hAnsiTheme="minorHAnsi" w:cs="Arial"/>
        </w:rPr>
        <w:t>The details provided on this form may be used to update the records held by Guernsey Police.</w:t>
      </w:r>
    </w:p>
    <w:p w14:paraId="17BFB543" w14:textId="77777777" w:rsidR="00D601A8" w:rsidRPr="00EE6316" w:rsidRDefault="00D601A8" w:rsidP="00D601A8">
      <w:pPr>
        <w:pBdr>
          <w:bottom w:val="thinThickSmallGap" w:sz="24" w:space="1" w:color="0000FF"/>
        </w:pBdr>
        <w:tabs>
          <w:tab w:val="right" w:leader="underscore" w:pos="9498"/>
        </w:tabs>
        <w:jc w:val="both"/>
        <w:rPr>
          <w:rFonts w:asciiTheme="minorHAnsi" w:hAnsiTheme="minorHAnsi" w:cs="Arial"/>
        </w:rPr>
      </w:pPr>
    </w:p>
    <w:p w14:paraId="17BFB544" w14:textId="45A2AC7A" w:rsidR="00D15FF1" w:rsidRPr="00D849F2" w:rsidRDefault="00D15FF1" w:rsidP="00DC02FB">
      <w:pPr>
        <w:tabs>
          <w:tab w:val="left" w:leader="underscore" w:pos="4536"/>
          <w:tab w:val="right" w:leader="underscore" w:pos="9498"/>
        </w:tabs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403A1A">
        <w:rPr>
          <w:rFonts w:asciiTheme="minorHAnsi" w:hAnsiTheme="minorHAnsi" w:cs="Arial"/>
          <w:b/>
          <w:color w:val="0000FF"/>
          <w:sz w:val="24"/>
          <w:szCs w:val="22"/>
        </w:rPr>
        <w:t>Section B</w:t>
      </w:r>
      <w:r w:rsidR="00C50D16" w:rsidRPr="00403A1A">
        <w:rPr>
          <w:rFonts w:asciiTheme="minorHAnsi" w:hAnsiTheme="minorHAnsi" w:cs="Arial"/>
          <w:b/>
          <w:color w:val="0000FF"/>
          <w:sz w:val="24"/>
          <w:szCs w:val="22"/>
        </w:rPr>
        <w:t>:</w:t>
      </w:r>
      <w:r w:rsidRPr="00403A1A">
        <w:rPr>
          <w:rFonts w:asciiTheme="minorHAnsi" w:hAnsiTheme="minorHAnsi" w:cs="Arial"/>
          <w:sz w:val="24"/>
          <w:szCs w:val="22"/>
        </w:rPr>
        <w:t xml:space="preserve"> </w:t>
      </w:r>
      <w:r w:rsidRPr="00D849F2">
        <w:rPr>
          <w:rFonts w:asciiTheme="minorHAnsi" w:hAnsiTheme="minorHAnsi" w:cs="Arial"/>
          <w:sz w:val="22"/>
          <w:szCs w:val="22"/>
        </w:rPr>
        <w:t>Declaration</w:t>
      </w:r>
    </w:p>
    <w:p w14:paraId="17BFB545" w14:textId="77777777" w:rsidR="00D15FF1" w:rsidRPr="00D849F2" w:rsidRDefault="00D15FF1" w:rsidP="00E8476C">
      <w:pPr>
        <w:tabs>
          <w:tab w:val="right" w:leader="underscore" w:pos="9498"/>
        </w:tabs>
        <w:jc w:val="both"/>
        <w:rPr>
          <w:rFonts w:asciiTheme="minorHAnsi" w:hAnsiTheme="minorHAnsi" w:cs="Arial"/>
          <w:sz w:val="22"/>
          <w:szCs w:val="22"/>
        </w:rPr>
      </w:pPr>
    </w:p>
    <w:p w14:paraId="17BFB546" w14:textId="77777777" w:rsidR="00E8476C" w:rsidRPr="00EE6316" w:rsidRDefault="00E8476C" w:rsidP="00E8476C">
      <w:pPr>
        <w:tabs>
          <w:tab w:val="right" w:leader="underscore" w:pos="9498"/>
        </w:tabs>
        <w:jc w:val="both"/>
        <w:rPr>
          <w:rFonts w:asciiTheme="minorHAnsi" w:hAnsiTheme="minorHAnsi" w:cs="Arial"/>
        </w:rPr>
      </w:pPr>
      <w:r w:rsidRPr="00EE6316">
        <w:rPr>
          <w:rFonts w:asciiTheme="minorHAnsi" w:hAnsiTheme="minorHAnsi" w:cs="Arial"/>
        </w:rPr>
        <w:t xml:space="preserve">I can confirm that the information that I have provided in support of this application is complete and true and understand that </w:t>
      </w:r>
      <w:r w:rsidR="00F70705" w:rsidRPr="00EE6316">
        <w:rPr>
          <w:rFonts w:asciiTheme="minorHAnsi" w:hAnsiTheme="minorHAnsi" w:cs="Arial"/>
        </w:rPr>
        <w:t>knowingly</w:t>
      </w:r>
      <w:r w:rsidRPr="00EE6316">
        <w:rPr>
          <w:rFonts w:asciiTheme="minorHAnsi" w:hAnsiTheme="minorHAnsi" w:cs="Arial"/>
        </w:rPr>
        <w:t xml:space="preserve"> making a false statement for this purpose is a criminal offence.</w:t>
      </w:r>
    </w:p>
    <w:p w14:paraId="17BFB547" w14:textId="77777777" w:rsidR="00E8476C" w:rsidRPr="00EE6316" w:rsidRDefault="00E8476C" w:rsidP="00E8476C">
      <w:pPr>
        <w:tabs>
          <w:tab w:val="right" w:leader="underscore" w:pos="9498"/>
        </w:tabs>
        <w:jc w:val="both"/>
        <w:rPr>
          <w:rFonts w:asciiTheme="minorHAnsi" w:hAnsiTheme="minorHAnsi" w:cs="Arial"/>
        </w:rPr>
      </w:pPr>
    </w:p>
    <w:p w14:paraId="17BFB548" w14:textId="41A3F022" w:rsidR="00E8476C" w:rsidRPr="00EE6316" w:rsidRDefault="00E8476C" w:rsidP="00E8476C">
      <w:pPr>
        <w:tabs>
          <w:tab w:val="right" w:leader="underscore" w:pos="9498"/>
        </w:tabs>
        <w:jc w:val="both"/>
        <w:rPr>
          <w:rFonts w:asciiTheme="minorHAnsi" w:hAnsiTheme="minorHAnsi" w:cs="Arial"/>
        </w:rPr>
      </w:pPr>
      <w:r w:rsidRPr="00EE6316">
        <w:rPr>
          <w:rFonts w:asciiTheme="minorHAnsi" w:hAnsiTheme="minorHAnsi" w:cs="Arial"/>
        </w:rPr>
        <w:t xml:space="preserve">I understand that </w:t>
      </w:r>
      <w:r w:rsidR="00D15FF1" w:rsidRPr="00EE6316">
        <w:rPr>
          <w:rFonts w:asciiTheme="minorHAnsi" w:hAnsiTheme="minorHAnsi" w:cs="Arial"/>
        </w:rPr>
        <w:t>the disclosure</w:t>
      </w:r>
      <w:r w:rsidRPr="00EE6316">
        <w:rPr>
          <w:rFonts w:asciiTheme="minorHAnsi" w:hAnsiTheme="minorHAnsi" w:cs="Arial"/>
        </w:rPr>
        <w:t xml:space="preserve"> will be made in the strictest confidence and will comply with the Data </w:t>
      </w:r>
      <w:r w:rsidR="00F70705" w:rsidRPr="00EE6316">
        <w:rPr>
          <w:rFonts w:asciiTheme="minorHAnsi" w:hAnsiTheme="minorHAnsi" w:cs="Arial"/>
        </w:rPr>
        <w:t>P</w:t>
      </w:r>
      <w:r w:rsidRPr="00EE6316">
        <w:rPr>
          <w:rFonts w:asciiTheme="minorHAnsi" w:hAnsiTheme="minorHAnsi" w:cs="Arial"/>
        </w:rPr>
        <w:t>rotection (</w:t>
      </w:r>
      <w:r w:rsidR="00F70705" w:rsidRPr="00EE6316">
        <w:rPr>
          <w:rFonts w:asciiTheme="minorHAnsi" w:hAnsiTheme="minorHAnsi" w:cs="Arial"/>
        </w:rPr>
        <w:t>Bailiwick</w:t>
      </w:r>
      <w:r w:rsidRPr="00EE6316">
        <w:rPr>
          <w:rFonts w:asciiTheme="minorHAnsi" w:hAnsiTheme="minorHAnsi" w:cs="Arial"/>
        </w:rPr>
        <w:t xml:space="preserve"> of Guernsey) Law, 20</w:t>
      </w:r>
      <w:r w:rsidR="0082426A" w:rsidRPr="00EE6316">
        <w:rPr>
          <w:rFonts w:asciiTheme="minorHAnsi" w:hAnsiTheme="minorHAnsi" w:cs="Arial"/>
        </w:rPr>
        <w:t>17</w:t>
      </w:r>
      <w:r w:rsidRPr="00EE6316">
        <w:rPr>
          <w:rFonts w:asciiTheme="minorHAnsi" w:hAnsiTheme="minorHAnsi" w:cs="Arial"/>
        </w:rPr>
        <w:t xml:space="preserve"> and The Rehabilitation of Offenders (Bailiwick of Guernsey) Law, 2002.</w:t>
      </w:r>
    </w:p>
    <w:p w14:paraId="17BFB549" w14:textId="77777777" w:rsidR="003379EE" w:rsidRPr="00EE6316" w:rsidRDefault="003379EE" w:rsidP="003379EE">
      <w:pPr>
        <w:tabs>
          <w:tab w:val="right" w:leader="underscore" w:pos="9498"/>
        </w:tabs>
        <w:jc w:val="both"/>
        <w:rPr>
          <w:rFonts w:ascii="Calibri" w:hAnsi="Calibri" w:cs="Arial"/>
        </w:rPr>
      </w:pPr>
    </w:p>
    <w:p w14:paraId="17BFB54A" w14:textId="77777777" w:rsidR="00E8476C" w:rsidRPr="00D849F2" w:rsidRDefault="00E8476C" w:rsidP="00E8476C">
      <w:pPr>
        <w:tabs>
          <w:tab w:val="right" w:leader="underscore" w:pos="9498"/>
        </w:tabs>
        <w:jc w:val="both"/>
        <w:rPr>
          <w:rFonts w:asciiTheme="minorHAnsi" w:hAnsiTheme="minorHAnsi" w:cs="Arial"/>
          <w:sz w:val="22"/>
          <w:szCs w:val="22"/>
        </w:rPr>
      </w:pPr>
    </w:p>
    <w:p w14:paraId="17BFB54B" w14:textId="77777777" w:rsidR="00E8476C" w:rsidRPr="00D849F2" w:rsidRDefault="00E8476C" w:rsidP="00795A22">
      <w:pPr>
        <w:tabs>
          <w:tab w:val="right" w:leader="underscore" w:pos="6237"/>
          <w:tab w:val="left" w:pos="6379"/>
          <w:tab w:val="right" w:leader="underscore" w:pos="10555"/>
        </w:tabs>
        <w:jc w:val="both"/>
        <w:rPr>
          <w:rFonts w:asciiTheme="minorHAnsi" w:hAnsiTheme="minorHAnsi" w:cs="Arial"/>
          <w:sz w:val="22"/>
          <w:szCs w:val="22"/>
        </w:rPr>
      </w:pPr>
      <w:r w:rsidRPr="00D849F2">
        <w:rPr>
          <w:rFonts w:asciiTheme="minorHAnsi" w:hAnsiTheme="minorHAnsi" w:cs="Arial"/>
          <w:sz w:val="22"/>
          <w:szCs w:val="22"/>
        </w:rPr>
        <w:t>Signed</w:t>
      </w:r>
      <w:r w:rsidR="00795A22">
        <w:rPr>
          <w:rFonts w:asciiTheme="minorHAnsi" w:hAnsiTheme="minorHAnsi" w:cs="Arial"/>
          <w:sz w:val="22"/>
          <w:szCs w:val="22"/>
        </w:rPr>
        <w:t>:</w:t>
      </w:r>
      <w:r w:rsidR="00F70705" w:rsidRPr="00D849F2">
        <w:rPr>
          <w:rFonts w:asciiTheme="minorHAnsi" w:hAnsiTheme="minorHAnsi" w:cs="Arial"/>
          <w:sz w:val="22"/>
          <w:szCs w:val="22"/>
        </w:rPr>
        <w:tab/>
      </w:r>
      <w:r w:rsidR="00795A22">
        <w:rPr>
          <w:rFonts w:asciiTheme="minorHAnsi" w:hAnsiTheme="minorHAnsi" w:cs="Arial"/>
          <w:sz w:val="22"/>
          <w:szCs w:val="22"/>
        </w:rPr>
        <w:tab/>
      </w:r>
      <w:r w:rsidR="00F70705" w:rsidRPr="00D849F2">
        <w:rPr>
          <w:rFonts w:asciiTheme="minorHAnsi" w:hAnsiTheme="minorHAnsi" w:cs="Arial"/>
          <w:sz w:val="22"/>
          <w:szCs w:val="22"/>
        </w:rPr>
        <w:t>Date</w:t>
      </w:r>
      <w:r w:rsidR="00795A22">
        <w:rPr>
          <w:rFonts w:asciiTheme="minorHAnsi" w:hAnsiTheme="minorHAnsi" w:cs="Arial"/>
          <w:sz w:val="22"/>
          <w:szCs w:val="22"/>
        </w:rPr>
        <w:t>:</w:t>
      </w:r>
      <w:r w:rsidR="00F70705" w:rsidRPr="00D849F2">
        <w:rPr>
          <w:rFonts w:asciiTheme="minorHAnsi" w:hAnsiTheme="minorHAnsi" w:cs="Arial"/>
          <w:sz w:val="22"/>
          <w:szCs w:val="22"/>
        </w:rPr>
        <w:tab/>
      </w:r>
    </w:p>
    <w:p w14:paraId="17BFB54C" w14:textId="77777777" w:rsidR="00C061A0" w:rsidRPr="00D849F2" w:rsidRDefault="00C061A0" w:rsidP="0091297A">
      <w:pPr>
        <w:pBdr>
          <w:bottom w:val="thinThickSmallGap" w:sz="24" w:space="1" w:color="0000FF"/>
        </w:pBdr>
        <w:tabs>
          <w:tab w:val="right" w:leader="underscore" w:pos="9498"/>
        </w:tabs>
        <w:jc w:val="both"/>
        <w:rPr>
          <w:rFonts w:asciiTheme="minorHAnsi" w:hAnsiTheme="minorHAnsi" w:cs="Arial"/>
          <w:sz w:val="22"/>
          <w:szCs w:val="22"/>
        </w:rPr>
      </w:pPr>
    </w:p>
    <w:p w14:paraId="17BFB54D" w14:textId="77777777" w:rsidR="00C061A0" w:rsidRPr="00D849F2" w:rsidRDefault="00C061A0" w:rsidP="00C061A0">
      <w:pPr>
        <w:tabs>
          <w:tab w:val="right" w:leader="underscore" w:pos="9498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17BFB54E" w14:textId="1547B8FD" w:rsidR="00E323D9" w:rsidRPr="00EE6316" w:rsidRDefault="00C50D16" w:rsidP="00C50D16">
      <w:pPr>
        <w:tabs>
          <w:tab w:val="right" w:leader="underscore" w:pos="9498"/>
        </w:tabs>
        <w:rPr>
          <w:rFonts w:asciiTheme="minorHAnsi" w:hAnsiTheme="minorHAnsi" w:cs="Arial"/>
        </w:rPr>
      </w:pPr>
      <w:r w:rsidRPr="00EE6316">
        <w:rPr>
          <w:rFonts w:asciiTheme="minorHAnsi" w:hAnsiTheme="minorHAnsi" w:cs="Arial"/>
        </w:rPr>
        <w:t xml:space="preserve">If the applicant is less than 16 years of age Parental or Guardian </w:t>
      </w:r>
      <w:r w:rsidR="0082426A" w:rsidRPr="00EE6316">
        <w:rPr>
          <w:rFonts w:asciiTheme="minorHAnsi" w:hAnsiTheme="minorHAnsi" w:cs="Arial"/>
        </w:rPr>
        <w:t>authorisation</w:t>
      </w:r>
      <w:r w:rsidRPr="00EE6316">
        <w:rPr>
          <w:rFonts w:asciiTheme="minorHAnsi" w:hAnsiTheme="minorHAnsi" w:cs="Arial"/>
        </w:rPr>
        <w:t xml:space="preserve"> is required in order to allow Guernsey Police to process this disclosure.</w:t>
      </w:r>
    </w:p>
    <w:p w14:paraId="17BFB54F" w14:textId="77777777" w:rsidR="00C50D16" w:rsidRPr="00D849F2" w:rsidRDefault="00C50D16" w:rsidP="00C50D16">
      <w:pPr>
        <w:tabs>
          <w:tab w:val="right" w:leader="underscore" w:pos="9498"/>
        </w:tabs>
        <w:rPr>
          <w:rFonts w:asciiTheme="minorHAnsi" w:hAnsiTheme="minorHAnsi" w:cs="Arial"/>
          <w:sz w:val="22"/>
          <w:szCs w:val="22"/>
        </w:rPr>
      </w:pPr>
    </w:p>
    <w:p w14:paraId="17BFB550" w14:textId="77777777" w:rsidR="00C50D16" w:rsidRPr="00D849F2" w:rsidRDefault="00C50D16" w:rsidP="00C50D16">
      <w:pPr>
        <w:tabs>
          <w:tab w:val="right" w:leader="underscore" w:pos="9498"/>
        </w:tabs>
        <w:rPr>
          <w:rFonts w:asciiTheme="minorHAnsi" w:hAnsiTheme="minorHAnsi" w:cs="Arial"/>
          <w:sz w:val="22"/>
          <w:szCs w:val="22"/>
        </w:rPr>
      </w:pPr>
    </w:p>
    <w:p w14:paraId="17BFB551" w14:textId="3096110C" w:rsidR="00C50D16" w:rsidRPr="00D849F2" w:rsidRDefault="00C50D16" w:rsidP="00C50D16">
      <w:pPr>
        <w:tabs>
          <w:tab w:val="right" w:leader="underscore" w:pos="9498"/>
        </w:tabs>
        <w:jc w:val="center"/>
        <w:rPr>
          <w:rFonts w:asciiTheme="minorHAnsi" w:hAnsiTheme="minorHAnsi" w:cs="Arial"/>
          <w:b/>
          <w:sz w:val="22"/>
          <w:szCs w:val="22"/>
        </w:rPr>
      </w:pPr>
      <w:r w:rsidRPr="00D849F2">
        <w:rPr>
          <w:rFonts w:asciiTheme="minorHAnsi" w:hAnsiTheme="minorHAnsi" w:cs="Arial"/>
          <w:b/>
          <w:sz w:val="22"/>
          <w:szCs w:val="22"/>
        </w:rPr>
        <w:t xml:space="preserve">Parent or Guardian </w:t>
      </w:r>
      <w:r w:rsidR="0082426A">
        <w:rPr>
          <w:rFonts w:asciiTheme="minorHAnsi" w:hAnsiTheme="minorHAnsi" w:cs="Arial"/>
          <w:b/>
          <w:sz w:val="22"/>
          <w:szCs w:val="22"/>
        </w:rPr>
        <w:t>Authorisation</w:t>
      </w:r>
    </w:p>
    <w:p w14:paraId="17BFB552" w14:textId="77777777" w:rsidR="00C50D16" w:rsidRPr="00D849F2" w:rsidRDefault="00C50D16" w:rsidP="00C50D16">
      <w:pPr>
        <w:tabs>
          <w:tab w:val="right" w:leader="underscore" w:pos="9498"/>
        </w:tabs>
        <w:jc w:val="center"/>
        <w:rPr>
          <w:rFonts w:asciiTheme="minorHAnsi" w:hAnsiTheme="minorHAnsi" w:cs="Arial"/>
          <w:b/>
          <w:sz w:val="22"/>
          <w:szCs w:val="22"/>
        </w:rPr>
      </w:pPr>
    </w:p>
    <w:p w14:paraId="17BFB553" w14:textId="77777777" w:rsidR="00C50D16" w:rsidRPr="00D849F2" w:rsidRDefault="00C50D16" w:rsidP="00C50D16">
      <w:pPr>
        <w:tabs>
          <w:tab w:val="right" w:leader="underscore" w:pos="9498"/>
        </w:tabs>
        <w:jc w:val="center"/>
        <w:rPr>
          <w:rFonts w:asciiTheme="minorHAnsi" w:hAnsiTheme="minorHAnsi" w:cs="Arial"/>
          <w:b/>
          <w:sz w:val="22"/>
          <w:szCs w:val="22"/>
        </w:rPr>
      </w:pPr>
    </w:p>
    <w:p w14:paraId="17BFB554" w14:textId="77777777" w:rsidR="00C50D16" w:rsidRPr="00D849F2" w:rsidRDefault="00C50D16" w:rsidP="00795A22">
      <w:pPr>
        <w:tabs>
          <w:tab w:val="right" w:leader="underscore" w:pos="8647"/>
        </w:tabs>
        <w:ind w:left="1985"/>
        <w:rPr>
          <w:rFonts w:asciiTheme="minorHAnsi" w:hAnsiTheme="minorHAnsi" w:cs="Arial"/>
          <w:sz w:val="22"/>
          <w:szCs w:val="22"/>
        </w:rPr>
      </w:pPr>
      <w:r w:rsidRPr="00D849F2">
        <w:rPr>
          <w:rFonts w:asciiTheme="minorHAnsi" w:hAnsiTheme="minorHAnsi" w:cs="Arial"/>
          <w:sz w:val="22"/>
          <w:szCs w:val="22"/>
        </w:rPr>
        <w:t>Signature:</w:t>
      </w:r>
      <w:r w:rsidR="00795A22">
        <w:rPr>
          <w:rFonts w:asciiTheme="minorHAnsi" w:hAnsiTheme="minorHAnsi" w:cs="Arial"/>
          <w:sz w:val="22"/>
          <w:szCs w:val="22"/>
        </w:rPr>
        <w:tab/>
      </w:r>
    </w:p>
    <w:p w14:paraId="17BFB555" w14:textId="77777777" w:rsidR="005B307C" w:rsidRPr="00D849F2" w:rsidRDefault="005B307C" w:rsidP="00795A22">
      <w:pPr>
        <w:tabs>
          <w:tab w:val="right" w:leader="underscore" w:pos="8647"/>
        </w:tabs>
        <w:rPr>
          <w:rFonts w:asciiTheme="minorHAnsi" w:hAnsiTheme="minorHAnsi" w:cs="Arial"/>
          <w:sz w:val="22"/>
          <w:szCs w:val="22"/>
        </w:rPr>
      </w:pPr>
    </w:p>
    <w:p w14:paraId="17BFB556" w14:textId="77777777" w:rsidR="00C50D16" w:rsidRPr="00D849F2" w:rsidRDefault="00C50D16" w:rsidP="00795A22">
      <w:pPr>
        <w:tabs>
          <w:tab w:val="right" w:leader="underscore" w:pos="8647"/>
        </w:tabs>
        <w:rPr>
          <w:rFonts w:asciiTheme="minorHAnsi" w:hAnsiTheme="minorHAnsi" w:cs="Arial"/>
          <w:sz w:val="22"/>
          <w:szCs w:val="22"/>
        </w:rPr>
      </w:pPr>
    </w:p>
    <w:p w14:paraId="17BFB557" w14:textId="77777777" w:rsidR="00C50D16" w:rsidRPr="00D849F2" w:rsidRDefault="00C50D16" w:rsidP="00795A22">
      <w:pPr>
        <w:tabs>
          <w:tab w:val="right" w:leader="underscore" w:pos="8647"/>
        </w:tabs>
        <w:ind w:left="1985"/>
        <w:rPr>
          <w:rFonts w:asciiTheme="minorHAnsi" w:hAnsiTheme="minorHAnsi" w:cs="Arial"/>
          <w:sz w:val="22"/>
          <w:szCs w:val="22"/>
        </w:rPr>
      </w:pPr>
      <w:r w:rsidRPr="00D849F2">
        <w:rPr>
          <w:rFonts w:asciiTheme="minorHAnsi" w:hAnsiTheme="minorHAnsi" w:cs="Arial"/>
          <w:sz w:val="22"/>
          <w:szCs w:val="22"/>
        </w:rPr>
        <w:t>Full Name:</w:t>
      </w:r>
      <w:r w:rsidR="00795A22">
        <w:rPr>
          <w:rFonts w:asciiTheme="minorHAnsi" w:hAnsiTheme="minorHAnsi" w:cs="Arial"/>
          <w:sz w:val="22"/>
          <w:szCs w:val="22"/>
        </w:rPr>
        <w:tab/>
      </w:r>
    </w:p>
    <w:p w14:paraId="17BFB558" w14:textId="77777777" w:rsidR="005B307C" w:rsidRPr="00D849F2" w:rsidRDefault="005B307C" w:rsidP="00C50D16">
      <w:pPr>
        <w:tabs>
          <w:tab w:val="right" w:leader="underscore" w:pos="9498"/>
        </w:tabs>
        <w:rPr>
          <w:rFonts w:asciiTheme="minorHAnsi" w:hAnsiTheme="minorHAnsi" w:cs="Arial"/>
          <w:sz w:val="22"/>
          <w:szCs w:val="22"/>
        </w:rPr>
      </w:pPr>
    </w:p>
    <w:p w14:paraId="17BFB559" w14:textId="77777777" w:rsidR="005B307C" w:rsidRPr="00D849F2" w:rsidRDefault="005B307C" w:rsidP="00C50D16">
      <w:pPr>
        <w:tabs>
          <w:tab w:val="right" w:leader="underscore" w:pos="9498"/>
        </w:tabs>
        <w:rPr>
          <w:rFonts w:asciiTheme="minorHAnsi" w:hAnsiTheme="minorHAnsi" w:cs="Arial"/>
          <w:sz w:val="22"/>
          <w:szCs w:val="22"/>
        </w:rPr>
      </w:pPr>
    </w:p>
    <w:p w14:paraId="17BFB55A" w14:textId="77777777" w:rsidR="005B307C" w:rsidRPr="00D849F2" w:rsidRDefault="005B307C" w:rsidP="00795A22">
      <w:pPr>
        <w:tabs>
          <w:tab w:val="right" w:leader="underscore" w:pos="8647"/>
        </w:tabs>
        <w:ind w:left="1985"/>
        <w:rPr>
          <w:rFonts w:asciiTheme="minorHAnsi" w:hAnsiTheme="minorHAnsi" w:cs="Arial"/>
          <w:sz w:val="22"/>
          <w:szCs w:val="22"/>
        </w:rPr>
      </w:pPr>
      <w:r w:rsidRPr="00D849F2">
        <w:rPr>
          <w:rFonts w:asciiTheme="minorHAnsi" w:hAnsiTheme="minorHAnsi" w:cs="Arial"/>
          <w:sz w:val="22"/>
          <w:szCs w:val="22"/>
        </w:rPr>
        <w:t>Date:</w:t>
      </w:r>
      <w:r w:rsidR="00795A22">
        <w:rPr>
          <w:rFonts w:asciiTheme="minorHAnsi" w:hAnsiTheme="minorHAnsi" w:cs="Arial"/>
          <w:sz w:val="22"/>
          <w:szCs w:val="22"/>
        </w:rPr>
        <w:tab/>
      </w:r>
    </w:p>
    <w:p w14:paraId="17BFB55B" w14:textId="77777777" w:rsidR="00E323D9" w:rsidRPr="00D849F2" w:rsidRDefault="00E323D9" w:rsidP="00C061A0">
      <w:pPr>
        <w:tabs>
          <w:tab w:val="right" w:leader="underscore" w:pos="9498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17BFB55C" w14:textId="77777777" w:rsidR="00E323D9" w:rsidRPr="00D849F2" w:rsidRDefault="00E323D9" w:rsidP="00C061A0">
      <w:pPr>
        <w:tabs>
          <w:tab w:val="right" w:leader="underscore" w:pos="9498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17BFB55D" w14:textId="77777777" w:rsidR="00E323D9" w:rsidRPr="00D849F2" w:rsidRDefault="00E323D9" w:rsidP="00C061A0">
      <w:pPr>
        <w:tabs>
          <w:tab w:val="right" w:leader="underscore" w:pos="9498"/>
        </w:tabs>
        <w:jc w:val="center"/>
        <w:rPr>
          <w:rFonts w:asciiTheme="minorHAnsi" w:hAnsiTheme="minorHAnsi" w:cs="Arial"/>
          <w:sz w:val="22"/>
          <w:szCs w:val="22"/>
        </w:rPr>
      </w:pPr>
    </w:p>
    <w:p w14:paraId="17BFB565" w14:textId="77777777" w:rsidR="00E323D9" w:rsidRPr="00D849F2" w:rsidRDefault="00E323D9" w:rsidP="00E63B97">
      <w:pPr>
        <w:pBdr>
          <w:bottom w:val="thinThickSmallGap" w:sz="24" w:space="1" w:color="0000FF"/>
        </w:pBdr>
        <w:tabs>
          <w:tab w:val="right" w:leader="underscore" w:pos="9498"/>
        </w:tabs>
        <w:rPr>
          <w:rFonts w:asciiTheme="minorHAnsi" w:hAnsiTheme="minorHAnsi" w:cs="Arial"/>
          <w:sz w:val="22"/>
          <w:szCs w:val="22"/>
        </w:rPr>
      </w:pPr>
    </w:p>
    <w:p w14:paraId="17BFB566" w14:textId="77777777" w:rsidR="00E323D9" w:rsidRPr="00BB2284" w:rsidRDefault="00E323D9" w:rsidP="00795A22">
      <w:pPr>
        <w:spacing w:before="120"/>
        <w:rPr>
          <w:rFonts w:asciiTheme="minorHAnsi" w:hAnsiTheme="minorHAnsi" w:cs="Arial"/>
          <w:b/>
          <w:sz w:val="22"/>
          <w:szCs w:val="22"/>
        </w:rPr>
      </w:pPr>
      <w:r w:rsidRPr="00BB2284">
        <w:rPr>
          <w:rFonts w:asciiTheme="minorHAnsi" w:hAnsiTheme="minorHAnsi" w:cs="Arial"/>
          <w:b/>
          <w:sz w:val="22"/>
          <w:szCs w:val="22"/>
        </w:rPr>
        <w:t>For Office Use Only</w:t>
      </w:r>
    </w:p>
    <w:p w14:paraId="17BFB567" w14:textId="77777777" w:rsidR="00FD29DB" w:rsidRPr="00795A22" w:rsidRDefault="00FD29DB" w:rsidP="001A5C93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9"/>
        <w:gridCol w:w="1701"/>
        <w:gridCol w:w="1418"/>
        <w:gridCol w:w="1275"/>
        <w:gridCol w:w="1188"/>
        <w:gridCol w:w="1638"/>
        <w:gridCol w:w="1638"/>
      </w:tblGrid>
      <w:tr w:rsidR="00FD29DB" w:rsidRPr="00795A22" w14:paraId="17BFB56E" w14:textId="77777777" w:rsidTr="005B2932">
        <w:trPr>
          <w:jc w:val="center"/>
        </w:trPr>
        <w:tc>
          <w:tcPr>
            <w:tcW w:w="2970" w:type="dxa"/>
            <w:gridSpan w:val="2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7BFB568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Unique No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7BFB569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Received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7BFB56A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Dispatched</w:t>
            </w:r>
          </w:p>
        </w:tc>
        <w:tc>
          <w:tcPr>
            <w:tcW w:w="11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BFB56B" w14:textId="77777777" w:rsidR="00FD29DB" w:rsidRPr="00795A22" w:rsidRDefault="00FD29DB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FB56C" w14:textId="77777777" w:rsidR="00FD29DB" w:rsidRPr="00795A22" w:rsidRDefault="00FD29DB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FB56D" w14:textId="77777777" w:rsidR="00FD29DB" w:rsidRPr="00795A22" w:rsidRDefault="00FD29DB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D29DB" w:rsidRPr="00795A22" w14:paraId="17BFB576" w14:textId="77777777" w:rsidTr="005B2932">
        <w:trPr>
          <w:trHeight w:val="340"/>
          <w:jc w:val="center"/>
        </w:trPr>
        <w:tc>
          <w:tcPr>
            <w:tcW w:w="29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FB56F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7BFB570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FB571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FB572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BFB573" w14:textId="77777777" w:rsidR="00FD29DB" w:rsidRPr="00795A22" w:rsidRDefault="00FD29DB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FB574" w14:textId="77777777" w:rsidR="00FD29DB" w:rsidRPr="00795A22" w:rsidRDefault="00FD29DB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FB575" w14:textId="77777777" w:rsidR="00FD29DB" w:rsidRPr="00795A22" w:rsidRDefault="00FD29DB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D29DB" w:rsidRPr="00795A22" w14:paraId="17BFB57E" w14:textId="77777777" w:rsidTr="005B2932">
        <w:trPr>
          <w:trHeight w:val="354"/>
          <w:jc w:val="center"/>
        </w:trPr>
        <w:tc>
          <w:tcPr>
            <w:tcW w:w="1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7BFB577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Checks</w:t>
            </w:r>
          </w:p>
        </w:tc>
        <w:tc>
          <w:tcPr>
            <w:tcW w:w="1701" w:type="dxa"/>
            <w:shd w:val="clear" w:color="auto" w:fill="E6E6E6"/>
            <w:vAlign w:val="center"/>
          </w:tcPr>
          <w:p w14:paraId="17BFB578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Number</w:t>
            </w:r>
          </w:p>
        </w:tc>
        <w:tc>
          <w:tcPr>
            <w:tcW w:w="1418" w:type="dxa"/>
            <w:shd w:val="clear" w:color="auto" w:fill="E6E6E6"/>
            <w:vAlign w:val="center"/>
          </w:tcPr>
          <w:p w14:paraId="17BFB579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Initials</w:t>
            </w:r>
          </w:p>
        </w:tc>
        <w:tc>
          <w:tcPr>
            <w:tcW w:w="1275" w:type="dxa"/>
            <w:shd w:val="clear" w:color="auto" w:fill="E6E6E6"/>
            <w:vAlign w:val="center"/>
          </w:tcPr>
          <w:p w14:paraId="17BFB57A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Date</w:t>
            </w:r>
          </w:p>
        </w:tc>
        <w:tc>
          <w:tcPr>
            <w:tcW w:w="11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BFB57B" w14:textId="77777777" w:rsidR="00FD29DB" w:rsidRPr="00795A22" w:rsidRDefault="00FD29DB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7BFB57C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7BFB57D" w14:textId="77777777" w:rsidR="00FD29DB" w:rsidRPr="00795A22" w:rsidRDefault="00FD29DB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2932" w:rsidRPr="00795A22" w14:paraId="398ABD4F" w14:textId="77777777" w:rsidTr="005B2932">
        <w:trPr>
          <w:trHeight w:val="432"/>
          <w:jc w:val="center"/>
        </w:trPr>
        <w:tc>
          <w:tcPr>
            <w:tcW w:w="1269" w:type="dxa"/>
            <w:shd w:val="clear" w:color="auto" w:fill="E6E6E6"/>
            <w:vAlign w:val="center"/>
          </w:tcPr>
          <w:p w14:paraId="660E5F62" w14:textId="1A8D5CC3" w:rsidR="005B293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Local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6E22C5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C38B62F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6B20204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14:paraId="46041E3B" w14:textId="77777777" w:rsidR="005B2932" w:rsidRPr="00795A22" w:rsidRDefault="005B2932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EAEA"/>
            <w:vAlign w:val="center"/>
          </w:tcPr>
          <w:p w14:paraId="2708A1EA" w14:textId="25A6CF33" w:rsidR="005B2932" w:rsidRPr="00795A22" w:rsidRDefault="005B2932" w:rsidP="005B29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No Trace/NAT</w:t>
            </w:r>
          </w:p>
        </w:tc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3857BE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2932" w:rsidRPr="00795A22" w14:paraId="46C60925" w14:textId="77777777" w:rsidTr="005B2932">
        <w:trPr>
          <w:trHeight w:val="434"/>
          <w:jc w:val="center"/>
        </w:trPr>
        <w:tc>
          <w:tcPr>
            <w:tcW w:w="1269" w:type="dxa"/>
            <w:shd w:val="clear" w:color="auto" w:fill="E6E6E6"/>
            <w:vAlign w:val="center"/>
          </w:tcPr>
          <w:p w14:paraId="64020F96" w14:textId="02698884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NICHE 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1CDB6A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41A36E3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CB8AA50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14:paraId="436A7EAD" w14:textId="77777777" w:rsidR="005B2932" w:rsidRPr="00795A22" w:rsidRDefault="005B2932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678A94DA" w14:textId="670249A3" w:rsidR="005B2932" w:rsidRPr="00795A22" w:rsidRDefault="005B2932" w:rsidP="0082426A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Spent Only</w:t>
            </w:r>
          </w:p>
        </w:tc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7D5F83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B2932" w:rsidRPr="00795A22" w14:paraId="17BFB58F" w14:textId="77777777" w:rsidTr="005B2932">
        <w:trPr>
          <w:trHeight w:val="482"/>
          <w:jc w:val="center"/>
        </w:trPr>
        <w:tc>
          <w:tcPr>
            <w:tcW w:w="1269" w:type="dxa"/>
            <w:shd w:val="clear" w:color="auto" w:fill="E6E6E6"/>
            <w:vAlign w:val="center"/>
          </w:tcPr>
          <w:p w14:paraId="17BFB587" w14:textId="77777777" w:rsidR="005B2932" w:rsidRPr="00795A22" w:rsidRDefault="005B2932" w:rsidP="005B2932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PNC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BFB589" w14:textId="77777777" w:rsidR="005B2932" w:rsidRPr="00795A22" w:rsidRDefault="005B2932" w:rsidP="005B293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7BFB58A" w14:textId="77777777" w:rsidR="005B2932" w:rsidRPr="00795A22" w:rsidRDefault="005B2932" w:rsidP="005B2932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7BFB58B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bottom w:val="nil"/>
              <w:right w:val="double" w:sz="4" w:space="0" w:color="auto"/>
            </w:tcBorders>
            <w:shd w:val="clear" w:color="auto" w:fill="auto"/>
          </w:tcPr>
          <w:p w14:paraId="17BFB58C" w14:textId="77777777" w:rsidR="005B2932" w:rsidRPr="00795A22" w:rsidRDefault="005B2932" w:rsidP="007842B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63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14:paraId="17BFB58D" w14:textId="7DAD2988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95A22">
              <w:rPr>
                <w:rFonts w:asciiTheme="minorHAnsi" w:hAnsiTheme="minorHAnsi" w:cs="Arial"/>
                <w:sz w:val="22"/>
                <w:szCs w:val="22"/>
              </w:rPr>
              <w:t>Unspent</w:t>
            </w:r>
          </w:p>
        </w:tc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BFB58E" w14:textId="77777777" w:rsidR="005B2932" w:rsidRPr="00795A22" w:rsidRDefault="005B2932" w:rsidP="007842B1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7BFB590" w14:textId="77777777" w:rsidR="00FD29DB" w:rsidRDefault="00FD29DB" w:rsidP="001A5C93">
      <w:pPr>
        <w:rPr>
          <w:rFonts w:asciiTheme="minorHAnsi" w:hAnsiTheme="minorHAnsi" w:cs="Arial"/>
          <w:sz w:val="22"/>
          <w:szCs w:val="22"/>
        </w:rPr>
      </w:pPr>
    </w:p>
    <w:p w14:paraId="32BAD581" w14:textId="77777777" w:rsidR="00910713" w:rsidRDefault="00910713" w:rsidP="001A5C93">
      <w:pPr>
        <w:rPr>
          <w:rFonts w:asciiTheme="minorHAnsi" w:hAnsiTheme="minorHAnsi" w:cs="Arial"/>
          <w:sz w:val="22"/>
          <w:szCs w:val="22"/>
        </w:rPr>
      </w:pPr>
    </w:p>
    <w:p w14:paraId="449D77A6" w14:textId="77777777" w:rsidR="00910713" w:rsidRDefault="00910713" w:rsidP="001A5C93">
      <w:pPr>
        <w:rPr>
          <w:rFonts w:asciiTheme="minorHAnsi" w:hAnsiTheme="minorHAnsi" w:cs="Arial"/>
          <w:sz w:val="22"/>
          <w:szCs w:val="22"/>
        </w:rPr>
      </w:pPr>
    </w:p>
    <w:p w14:paraId="68040793" w14:textId="77777777" w:rsidR="00910713" w:rsidRPr="00795A22" w:rsidRDefault="00910713" w:rsidP="001A5C93">
      <w:pPr>
        <w:rPr>
          <w:rFonts w:asciiTheme="minorHAnsi" w:hAnsiTheme="minorHAnsi" w:cs="Arial"/>
          <w:sz w:val="22"/>
          <w:szCs w:val="22"/>
        </w:rPr>
      </w:pPr>
    </w:p>
    <w:p w14:paraId="1EF5D48F" w14:textId="77777777" w:rsidR="001877E3" w:rsidRDefault="001877E3" w:rsidP="00795A22">
      <w:pPr>
        <w:jc w:val="right"/>
        <w:rPr>
          <w:rFonts w:asciiTheme="minorHAnsi" w:hAnsiTheme="minorHAnsi" w:cs="Arial"/>
          <w:sz w:val="22"/>
          <w:szCs w:val="22"/>
        </w:rPr>
      </w:pPr>
    </w:p>
    <w:p w14:paraId="57E84259" w14:textId="77777777" w:rsidR="001877E3" w:rsidRDefault="001877E3" w:rsidP="00795A22">
      <w:pPr>
        <w:jc w:val="right"/>
        <w:rPr>
          <w:rFonts w:asciiTheme="minorHAnsi" w:hAnsiTheme="minorHAnsi" w:cs="Arial"/>
          <w:sz w:val="22"/>
          <w:szCs w:val="22"/>
        </w:rPr>
      </w:pPr>
    </w:p>
    <w:p w14:paraId="0446265B" w14:textId="77777777" w:rsidR="001877E3" w:rsidRDefault="001877E3" w:rsidP="00795A22">
      <w:pPr>
        <w:jc w:val="right"/>
        <w:rPr>
          <w:rFonts w:asciiTheme="minorHAnsi" w:hAnsiTheme="minorHAnsi" w:cs="Arial"/>
          <w:sz w:val="22"/>
          <w:szCs w:val="22"/>
        </w:rPr>
      </w:pPr>
    </w:p>
    <w:p w14:paraId="17BFB591" w14:textId="53CDB276" w:rsidR="00FD29DB" w:rsidRPr="00795A22" w:rsidRDefault="00794294" w:rsidP="00795A22">
      <w:pPr>
        <w:jc w:val="righ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June 2020</w:t>
      </w:r>
    </w:p>
    <w:sectPr w:rsidR="00FD29DB" w:rsidRPr="00795A22" w:rsidSect="00D9187D">
      <w:headerReference w:type="first" r:id="rId15"/>
      <w:pgSz w:w="11907" w:h="16840" w:code="9"/>
      <w:pgMar w:top="680" w:right="680" w:bottom="567" w:left="680" w:header="680" w:footer="720" w:gutter="0"/>
      <w:pgBorders w:offsetFrom="page">
        <w:top w:val="thinThickSmallGap" w:sz="24" w:space="24" w:color="0000FF"/>
        <w:left w:val="thinThickSmallGap" w:sz="24" w:space="24" w:color="0000FF"/>
        <w:bottom w:val="thickThinSmallGap" w:sz="24" w:space="24" w:color="0000FF"/>
        <w:right w:val="thickThinSmallGap" w:sz="24" w:space="24" w:color="0000FF"/>
      </w:pgBorders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FB594" w14:textId="77777777" w:rsidR="00AE2D13" w:rsidRDefault="00AE2D13">
      <w:r>
        <w:separator/>
      </w:r>
    </w:p>
  </w:endnote>
  <w:endnote w:type="continuationSeparator" w:id="0">
    <w:p w14:paraId="17BFB595" w14:textId="77777777" w:rsidR="00AE2D13" w:rsidRDefault="00AE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FB592" w14:textId="77777777" w:rsidR="00AE2D13" w:rsidRDefault="00AE2D13">
      <w:r>
        <w:separator/>
      </w:r>
    </w:p>
  </w:footnote>
  <w:footnote w:type="continuationSeparator" w:id="0">
    <w:p w14:paraId="17BFB593" w14:textId="77777777" w:rsidR="00AE2D13" w:rsidRDefault="00AE2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49" w:type="dxa"/>
      <w:tblLayout w:type="fixed"/>
      <w:tblLook w:val="0000" w:firstRow="0" w:lastRow="0" w:firstColumn="0" w:lastColumn="0" w:noHBand="0" w:noVBand="0"/>
    </w:tblPr>
    <w:tblGrid>
      <w:gridCol w:w="1526"/>
      <w:gridCol w:w="6095"/>
      <w:gridCol w:w="3028"/>
    </w:tblGrid>
    <w:tr w:rsidR="00455609" w:rsidRPr="00D15FF1" w14:paraId="17BFB5A4" w14:textId="77777777" w:rsidTr="00D849F2">
      <w:trPr>
        <w:cantSplit/>
      </w:trPr>
      <w:tc>
        <w:tcPr>
          <w:tcW w:w="1526" w:type="dxa"/>
        </w:tcPr>
        <w:p w14:paraId="17BFB596" w14:textId="77777777" w:rsidR="00455609" w:rsidRPr="00D15FF1" w:rsidRDefault="003379EE" w:rsidP="00CB6631">
          <w:pPr>
            <w:jc w:val="center"/>
            <w:rPr>
              <w:rFonts w:ascii="Arial" w:hAnsi="Arial" w:cs="Arial"/>
              <w:b/>
              <w:sz w:val="16"/>
            </w:rPr>
          </w:pPr>
          <w:r>
            <w:rPr>
              <w:noProof/>
              <w:lang w:eastAsia="en-GB"/>
            </w:rPr>
            <w:drawing>
              <wp:inline distT="0" distB="0" distL="0" distR="0" wp14:anchorId="17BFB5A7" wp14:editId="17BFB5A8">
                <wp:extent cx="782955" cy="952500"/>
                <wp:effectExtent l="0" t="0" r="0" b="0"/>
                <wp:docPr id="1" name="Picture 1" descr="Guernsey-Police-Crest-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uernsey-Police-Crest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95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17BFB597" w14:textId="77777777" w:rsidR="00455609" w:rsidRPr="00AD19DF" w:rsidRDefault="00455609" w:rsidP="001966DB">
          <w:pPr>
            <w:spacing w:before="300"/>
            <w:rPr>
              <w:rFonts w:ascii="Calibri" w:hAnsi="Calibri" w:cs="Arial"/>
              <w:b/>
              <w:sz w:val="40"/>
              <w:szCs w:val="40"/>
            </w:rPr>
          </w:pPr>
          <w:r w:rsidRPr="00AD19DF">
            <w:rPr>
              <w:rFonts w:ascii="Calibri" w:hAnsi="Calibri" w:cs="Arial"/>
              <w:b/>
              <w:sz w:val="40"/>
              <w:szCs w:val="40"/>
            </w:rPr>
            <w:t>GUERNSEY POLICE</w:t>
          </w:r>
        </w:p>
        <w:p w14:paraId="17BFB598" w14:textId="77777777" w:rsidR="00455609" w:rsidRPr="00AD19DF" w:rsidRDefault="00455609" w:rsidP="00CB6631">
          <w:pPr>
            <w:rPr>
              <w:rFonts w:ascii="Calibri" w:hAnsi="Calibri" w:cs="Arial"/>
              <w:b/>
              <w:color w:val="0000FF"/>
              <w:sz w:val="40"/>
              <w:szCs w:val="40"/>
            </w:rPr>
          </w:pPr>
          <w:r w:rsidRPr="00AD19DF">
            <w:rPr>
              <w:rFonts w:ascii="Calibri" w:hAnsi="Calibri" w:cs="Arial"/>
              <w:b/>
              <w:color w:val="0000FF"/>
              <w:sz w:val="28"/>
              <w:szCs w:val="28"/>
            </w:rPr>
            <w:t>BASIC DISCLOSURE</w:t>
          </w:r>
        </w:p>
      </w:tc>
      <w:tc>
        <w:tcPr>
          <w:tcW w:w="3028" w:type="dxa"/>
          <w:vAlign w:val="center"/>
        </w:tcPr>
        <w:p w14:paraId="17BFB599" w14:textId="77777777" w:rsidR="00AD19DF" w:rsidRPr="00AD19DF" w:rsidRDefault="00455609" w:rsidP="00CB6631">
          <w:pPr>
            <w:rPr>
              <w:rFonts w:ascii="Calibri" w:hAnsi="Calibri" w:cs="Arial"/>
            </w:rPr>
          </w:pPr>
          <w:r w:rsidRPr="00AD19DF">
            <w:rPr>
              <w:rFonts w:ascii="Calibri" w:hAnsi="Calibri" w:cs="Arial"/>
            </w:rPr>
            <w:t>Guernsey Police</w:t>
          </w:r>
        </w:p>
        <w:p w14:paraId="17BFB59A" w14:textId="77777777" w:rsidR="00455609" w:rsidRPr="00AD19DF" w:rsidRDefault="00455609" w:rsidP="00CB6631">
          <w:pPr>
            <w:rPr>
              <w:rFonts w:ascii="Calibri" w:hAnsi="Calibri" w:cs="Arial"/>
            </w:rPr>
          </w:pPr>
          <w:r w:rsidRPr="00AD19DF">
            <w:rPr>
              <w:rFonts w:ascii="Calibri" w:hAnsi="Calibri" w:cs="Arial"/>
            </w:rPr>
            <w:t xml:space="preserve">Disclosure </w:t>
          </w:r>
          <w:r w:rsidR="00AD19DF" w:rsidRPr="00AD19DF">
            <w:rPr>
              <w:rFonts w:ascii="Calibri" w:hAnsi="Calibri" w:cs="Arial"/>
            </w:rPr>
            <w:t>&amp; Vetting Unit</w:t>
          </w:r>
        </w:p>
        <w:p w14:paraId="17BFB59B" w14:textId="2875C110" w:rsidR="009A6D81" w:rsidRDefault="00B94E1A" w:rsidP="00AD19DF">
          <w:pPr>
            <w:rPr>
              <w:rFonts w:ascii="Calibri" w:hAnsi="Calibri"/>
            </w:rPr>
          </w:pPr>
          <w:r>
            <w:rPr>
              <w:rFonts w:ascii="Calibri" w:hAnsi="Calibri"/>
            </w:rPr>
            <w:t>C/O</w:t>
          </w:r>
          <w:r w:rsidR="00AD19DF" w:rsidRPr="00AD19DF">
            <w:rPr>
              <w:rFonts w:ascii="Calibri" w:hAnsi="Calibri"/>
            </w:rPr>
            <w:t xml:space="preserve"> </w:t>
          </w:r>
          <w:r w:rsidR="009A6D81">
            <w:rPr>
              <w:rFonts w:ascii="Calibri" w:hAnsi="Calibri"/>
            </w:rPr>
            <w:t>Guernsey Border Agency</w:t>
          </w:r>
        </w:p>
        <w:p w14:paraId="17BFB59C" w14:textId="77777777" w:rsidR="00AD19DF" w:rsidRPr="00AD19DF" w:rsidRDefault="00AD19DF" w:rsidP="00AD19DF">
          <w:pPr>
            <w:rPr>
              <w:rFonts w:ascii="Calibri" w:hAnsi="Calibri"/>
            </w:rPr>
          </w:pPr>
          <w:r w:rsidRPr="00AD19DF">
            <w:rPr>
              <w:rFonts w:ascii="Calibri" w:hAnsi="Calibri"/>
            </w:rPr>
            <w:t>New Jetty</w:t>
          </w:r>
        </w:p>
        <w:p w14:paraId="17BFB59D" w14:textId="77777777" w:rsidR="00AD19DF" w:rsidRPr="00AD19DF" w:rsidRDefault="00AD19DF" w:rsidP="00AD19DF">
          <w:pPr>
            <w:rPr>
              <w:rFonts w:ascii="Calibri" w:hAnsi="Calibri"/>
            </w:rPr>
          </w:pPr>
          <w:r w:rsidRPr="00AD19DF">
            <w:rPr>
              <w:rFonts w:ascii="Calibri" w:hAnsi="Calibri"/>
            </w:rPr>
            <w:t xml:space="preserve">White Rock </w:t>
          </w:r>
        </w:p>
        <w:p w14:paraId="17BFB59E" w14:textId="77777777" w:rsidR="00AD19DF" w:rsidRPr="00AD19DF" w:rsidRDefault="00AD19DF" w:rsidP="00AD19DF">
          <w:pPr>
            <w:rPr>
              <w:rFonts w:ascii="Calibri" w:hAnsi="Calibri" w:cs="Arial"/>
            </w:rPr>
          </w:pPr>
          <w:r w:rsidRPr="00AD19DF">
            <w:rPr>
              <w:rFonts w:ascii="Calibri" w:hAnsi="Calibri" w:cs="Arial"/>
            </w:rPr>
            <w:t>St Peter Port</w:t>
          </w:r>
        </w:p>
        <w:p w14:paraId="17BFB59F" w14:textId="77777777" w:rsidR="00AD19DF" w:rsidRPr="00AD19DF" w:rsidRDefault="00AD19DF" w:rsidP="00AD19DF">
          <w:pPr>
            <w:rPr>
              <w:rFonts w:ascii="Calibri" w:hAnsi="Calibri" w:cs="Arial"/>
            </w:rPr>
          </w:pPr>
          <w:r w:rsidRPr="00AD19DF">
            <w:rPr>
              <w:rFonts w:ascii="Calibri" w:hAnsi="Calibri" w:cs="Arial"/>
            </w:rPr>
            <w:t>Guernsey</w:t>
          </w:r>
        </w:p>
        <w:p w14:paraId="17BFB5A0" w14:textId="77777777" w:rsidR="00AD19DF" w:rsidRPr="006C30A1" w:rsidRDefault="00AD19DF" w:rsidP="00AD19DF">
          <w:pPr>
            <w:rPr>
              <w:rFonts w:ascii="Calibri" w:hAnsi="Calibri" w:cs="Arial"/>
              <w:b/>
              <w:sz w:val="18"/>
              <w:szCs w:val="18"/>
            </w:rPr>
          </w:pPr>
          <w:r w:rsidRPr="00AD19DF">
            <w:rPr>
              <w:rFonts w:ascii="Calibri" w:hAnsi="Calibri" w:cs="Arial"/>
            </w:rPr>
            <w:t>GY1 2LL</w:t>
          </w:r>
        </w:p>
        <w:p w14:paraId="17BFB5A2" w14:textId="77777777" w:rsidR="00455609" w:rsidRPr="00D15FF1" w:rsidRDefault="00455609" w:rsidP="00CB6631">
          <w:pPr>
            <w:rPr>
              <w:rFonts w:ascii="Arial" w:hAnsi="Arial" w:cs="Arial"/>
              <w:sz w:val="16"/>
              <w:szCs w:val="16"/>
            </w:rPr>
          </w:pPr>
        </w:p>
        <w:p w14:paraId="17BFB5A3" w14:textId="77777777" w:rsidR="00455609" w:rsidRPr="00B94E1A" w:rsidRDefault="00455609" w:rsidP="00AD19DF">
          <w:pPr>
            <w:rPr>
              <w:rFonts w:ascii="Calibri" w:hAnsi="Calibri" w:cs="Arial"/>
              <w:b/>
            </w:rPr>
          </w:pPr>
          <w:r w:rsidRPr="00B94E1A">
            <w:rPr>
              <w:rFonts w:ascii="Calibri" w:hAnsi="Calibri" w:cs="Arial"/>
            </w:rPr>
            <w:t>Tel (01481) 7</w:t>
          </w:r>
          <w:r w:rsidR="00AD19DF" w:rsidRPr="00B94E1A">
            <w:rPr>
              <w:rFonts w:ascii="Calibri" w:hAnsi="Calibri" w:cs="Arial"/>
            </w:rPr>
            <w:t>41462</w:t>
          </w:r>
        </w:p>
      </w:tc>
    </w:tr>
  </w:tbl>
  <w:p w14:paraId="17BFB5A5" w14:textId="77777777" w:rsidR="00455609" w:rsidRDefault="00455609" w:rsidP="009F0C57">
    <w:pPr>
      <w:pStyle w:val="Header"/>
      <w:pBdr>
        <w:bottom w:val="thinThickSmallGap" w:sz="24" w:space="0" w:color="0000FF"/>
      </w:pBdr>
      <w:rPr>
        <w:rFonts w:ascii="Arial" w:hAnsi="Arial" w:cs="Arial"/>
      </w:rPr>
    </w:pPr>
  </w:p>
  <w:p w14:paraId="17BFB5A6" w14:textId="77777777" w:rsidR="00455609" w:rsidRPr="00D15FF1" w:rsidRDefault="00455609" w:rsidP="00D15FF1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32F"/>
    <w:multiLevelType w:val="hybridMultilevel"/>
    <w:tmpl w:val="7EA4013A"/>
    <w:lvl w:ilvl="0" w:tplc="E70A1482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3409C"/>
    <w:multiLevelType w:val="hybridMultilevel"/>
    <w:tmpl w:val="A94402C8"/>
    <w:lvl w:ilvl="0" w:tplc="0BA071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FF"/>
        <w:spacing w:val="0"/>
        <w:w w:val="100"/>
        <w:kern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FD93054"/>
    <w:multiLevelType w:val="multilevel"/>
    <w:tmpl w:val="7EA4013A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284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1" w:val="SD17_x0009__x0009_18/04/96_x0009_13:12"/>
    <w:docVar w:name="2" w:val="sd17_x0009__x0009_10/1/97_x0009_11:44 AM"/>
    <w:docVar w:name="Check" w:val="Not"/>
    <w:docVar w:name="Incr" w:val="1"/>
  </w:docVars>
  <w:rsids>
    <w:rsidRoot w:val="009B0CF2"/>
    <w:rsid w:val="00026C51"/>
    <w:rsid w:val="00030257"/>
    <w:rsid w:val="00030FB9"/>
    <w:rsid w:val="0005363A"/>
    <w:rsid w:val="00056684"/>
    <w:rsid w:val="000A76C1"/>
    <w:rsid w:val="000B0802"/>
    <w:rsid w:val="000E75F4"/>
    <w:rsid w:val="001877E3"/>
    <w:rsid w:val="001966DB"/>
    <w:rsid w:val="001A5C93"/>
    <w:rsid w:val="001C53C9"/>
    <w:rsid w:val="001D3B1D"/>
    <w:rsid w:val="001F6F50"/>
    <w:rsid w:val="00251D6A"/>
    <w:rsid w:val="00297D4A"/>
    <w:rsid w:val="002B08FD"/>
    <w:rsid w:val="002D762E"/>
    <w:rsid w:val="00322EB5"/>
    <w:rsid w:val="00324881"/>
    <w:rsid w:val="003369BD"/>
    <w:rsid w:val="003379EE"/>
    <w:rsid w:val="003730AF"/>
    <w:rsid w:val="00381946"/>
    <w:rsid w:val="003929E0"/>
    <w:rsid w:val="003A2911"/>
    <w:rsid w:val="003F1B00"/>
    <w:rsid w:val="00403A1A"/>
    <w:rsid w:val="004040F0"/>
    <w:rsid w:val="00440B07"/>
    <w:rsid w:val="004526B8"/>
    <w:rsid w:val="00455609"/>
    <w:rsid w:val="0047042A"/>
    <w:rsid w:val="0049681C"/>
    <w:rsid w:val="004D52C3"/>
    <w:rsid w:val="004D6686"/>
    <w:rsid w:val="0058415B"/>
    <w:rsid w:val="005A69E6"/>
    <w:rsid w:val="005B2932"/>
    <w:rsid w:val="005B307C"/>
    <w:rsid w:val="00605EB1"/>
    <w:rsid w:val="00614293"/>
    <w:rsid w:val="006176CA"/>
    <w:rsid w:val="00643F03"/>
    <w:rsid w:val="006556E4"/>
    <w:rsid w:val="006632F8"/>
    <w:rsid w:val="006663E4"/>
    <w:rsid w:val="00671B8C"/>
    <w:rsid w:val="006F65A9"/>
    <w:rsid w:val="007036F5"/>
    <w:rsid w:val="00712AB9"/>
    <w:rsid w:val="00726B8B"/>
    <w:rsid w:val="00733004"/>
    <w:rsid w:val="00741805"/>
    <w:rsid w:val="00743265"/>
    <w:rsid w:val="007842B1"/>
    <w:rsid w:val="00784E0B"/>
    <w:rsid w:val="00794294"/>
    <w:rsid w:val="0079505C"/>
    <w:rsid w:val="00795A22"/>
    <w:rsid w:val="007A7CB0"/>
    <w:rsid w:val="007D13B1"/>
    <w:rsid w:val="008077DA"/>
    <w:rsid w:val="0082426A"/>
    <w:rsid w:val="00826986"/>
    <w:rsid w:val="00882011"/>
    <w:rsid w:val="00890F5D"/>
    <w:rsid w:val="008919BB"/>
    <w:rsid w:val="008C1DD4"/>
    <w:rsid w:val="008D6DF9"/>
    <w:rsid w:val="008F2286"/>
    <w:rsid w:val="00910713"/>
    <w:rsid w:val="0091297A"/>
    <w:rsid w:val="00960610"/>
    <w:rsid w:val="00962A8D"/>
    <w:rsid w:val="009773C6"/>
    <w:rsid w:val="0099450F"/>
    <w:rsid w:val="009A6D81"/>
    <w:rsid w:val="009B0CDA"/>
    <w:rsid w:val="009B0CF2"/>
    <w:rsid w:val="009D5EC5"/>
    <w:rsid w:val="009F0C57"/>
    <w:rsid w:val="00A964BB"/>
    <w:rsid w:val="00AA7AFF"/>
    <w:rsid w:val="00AD19DF"/>
    <w:rsid w:val="00AE2D13"/>
    <w:rsid w:val="00B1054A"/>
    <w:rsid w:val="00B171FE"/>
    <w:rsid w:val="00B7532B"/>
    <w:rsid w:val="00B861C7"/>
    <w:rsid w:val="00B94E1A"/>
    <w:rsid w:val="00BB2284"/>
    <w:rsid w:val="00BE0A29"/>
    <w:rsid w:val="00C0017D"/>
    <w:rsid w:val="00C044FF"/>
    <w:rsid w:val="00C061A0"/>
    <w:rsid w:val="00C10C3C"/>
    <w:rsid w:val="00C131AD"/>
    <w:rsid w:val="00C314F4"/>
    <w:rsid w:val="00C50D16"/>
    <w:rsid w:val="00CB6631"/>
    <w:rsid w:val="00CF5BBD"/>
    <w:rsid w:val="00D07B8F"/>
    <w:rsid w:val="00D15FF1"/>
    <w:rsid w:val="00D245DA"/>
    <w:rsid w:val="00D601A8"/>
    <w:rsid w:val="00D66503"/>
    <w:rsid w:val="00D6714A"/>
    <w:rsid w:val="00D849F2"/>
    <w:rsid w:val="00D9187D"/>
    <w:rsid w:val="00D96FA5"/>
    <w:rsid w:val="00DC02FB"/>
    <w:rsid w:val="00E004B3"/>
    <w:rsid w:val="00E31B47"/>
    <w:rsid w:val="00E323D9"/>
    <w:rsid w:val="00E33CA4"/>
    <w:rsid w:val="00E5369D"/>
    <w:rsid w:val="00E572C6"/>
    <w:rsid w:val="00E61600"/>
    <w:rsid w:val="00E63B97"/>
    <w:rsid w:val="00E8476C"/>
    <w:rsid w:val="00EA767A"/>
    <w:rsid w:val="00EE6316"/>
    <w:rsid w:val="00F016C6"/>
    <w:rsid w:val="00F16A25"/>
    <w:rsid w:val="00F237C6"/>
    <w:rsid w:val="00F31161"/>
    <w:rsid w:val="00F42345"/>
    <w:rsid w:val="00F44429"/>
    <w:rsid w:val="00F57F41"/>
    <w:rsid w:val="00F65C4F"/>
    <w:rsid w:val="00F70705"/>
    <w:rsid w:val="00F80642"/>
    <w:rsid w:val="00F82244"/>
    <w:rsid w:val="00F845C1"/>
    <w:rsid w:val="00FA62B8"/>
    <w:rsid w:val="00FA740A"/>
    <w:rsid w:val="00FD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17BFB520"/>
  <w15:docId w15:val="{DF7A4605-2648-4CAC-A97F-A4610886A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B0C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B0CF2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323D9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99450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942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1" Type="http://schemas.openxmlformats.org/officeDocument/2006/relationships/webSettings" Target="webSettings.xml"/><Relationship Id="rId6" Type="http://schemas.openxmlformats.org/officeDocument/2006/relationships/customXml" Target="../customXml/item6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4" Type="http://schemas.openxmlformats.org/officeDocument/2006/relationships/hyperlink" Target="mailto:disclosures@guernsey.pnn.police.uk" TargetMode="External"/><Relationship Id="rId9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Word2000\template\TextDocu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FF7CC1661D32409EF5E8FDADAED3C9" ma:contentTypeVersion="12" ma:contentTypeDescription="Create a new document." ma:contentTypeScope="" ma:versionID="c080c5e070d3a43bf64dd8660f24087f">
  <xsd:schema xmlns:xsd="http://www.w3.org/2001/XMLSchema" xmlns:xs="http://www.w3.org/2001/XMLSchema" xmlns:p="http://schemas.microsoft.com/office/2006/metadata/properties" xmlns:ns2="64393e3b-32e0-400e-841a-554f9fe45e23" xmlns:ns3="25d2af51-6b7c-4071-8d39-70f23bdbbf3b" targetNamespace="http://schemas.microsoft.com/office/2006/metadata/properties" ma:root="true" ma:fieldsID="c57df132435a1cf91c22b536d02f535c" ns2:_="" ns3:_="">
    <xsd:import namespace="64393e3b-32e0-400e-841a-554f9fe45e23"/>
    <xsd:import namespace="25d2af51-6b7c-4071-8d39-70f23bdbbf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93e3b-32e0-400e-841a-554f9fe45e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2af51-6b7c-4071-8d39-70f23bdbbf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mployee Vetting" ma:contentTypeID="0x010100108B8BE7F58AE746A604A747120AB0B836001A13B92E4AD1CE4F8BA74B6C7F1304BC" ma:contentTypeVersion="34" ma:contentTypeDescription="" ma:contentTypeScope="" ma:versionID="7bbde7bbd934617ceddeb8bb4a233efd">
  <xsd:schema xmlns:xsd="http://www.w3.org/2001/XMLSchema" xmlns:xs="http://www.w3.org/2001/XMLSchema" xmlns:p="http://schemas.microsoft.com/office/2006/metadata/properties" xmlns:ns1="http://schemas.microsoft.com/sharepoint/v3" xmlns:ns2="299ec27f-3050-46e1-8da2-6cc62ca1f47b" xmlns:ns3="d91cc960-0d69-40cb-9f2b-b85c5762bc2a" targetNamespace="http://schemas.microsoft.com/office/2006/metadata/properties" ma:root="true" ma:fieldsID="e36e7a6aa196df1287d2f712a2e38195" ns1:_="" ns2:_="" ns3:_="">
    <xsd:import namespace="http://schemas.microsoft.com/sharepoint/v3"/>
    <xsd:import namespace="299ec27f-3050-46e1-8da2-6cc62ca1f47b"/>
    <xsd:import namespace="d91cc960-0d69-40cb-9f2b-b85c5762bc2a"/>
    <xsd:element name="properties">
      <xsd:complexType>
        <xsd:sequence>
          <xsd:element name="documentManagement">
            <xsd:complexType>
              <xsd:all>
                <xsd:element ref="ns2:LWDocumentName" minOccurs="0"/>
                <xsd:element ref="ns2:LWObjectClass" minOccurs="0"/>
                <xsd:element ref="ns2:LWCreatedby" minOccurs="0"/>
                <xsd:element ref="ns2:LWDateCreated" minOccurs="0"/>
                <xsd:element ref="ns2:LWDateLastModified" minOccurs="0"/>
                <xsd:element ref="ns2:LWLastModifiedby" minOccurs="0"/>
                <xsd:element ref="ns1:_dlc_Exempt" minOccurs="0"/>
                <xsd:element ref="ns2:_dlc_DocId" minOccurs="0"/>
                <xsd:element ref="ns2:_dlc_DocIdUrl" minOccurs="0"/>
                <xsd:element ref="ns2:_dlc_DocIdPersistId" minOccurs="0"/>
                <xsd:element ref="ns2:k10c9c4838934769926ded662a9641d9" minOccurs="0"/>
                <xsd:element ref="ns2:TaxCatchAll" minOccurs="0"/>
                <xsd:element ref="ns2:TaxCatchAllLabel" minOccurs="0"/>
                <xsd:element ref="ns2:TaxKeywordTaxHTField" minOccurs="0"/>
                <xsd:element ref="ns3:LW_x0020_Hierarch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ec27f-3050-46e1-8da2-6cc62ca1f47b" elementFormDefault="qualified">
    <xsd:import namespace="http://schemas.microsoft.com/office/2006/documentManagement/types"/>
    <xsd:import namespace="http://schemas.microsoft.com/office/infopath/2007/PartnerControls"/>
    <xsd:element name="LWDocumentName" ma:index="8" nillable="true" ma:displayName="LW Document Name" ma:hidden="true" ma:internalName="LWDocumentName" ma:readOnly="false">
      <xsd:simpleType>
        <xsd:restriction base="dms:Text"/>
      </xsd:simpleType>
    </xsd:element>
    <xsd:element name="LWObjectClass" ma:index="9" nillable="true" ma:displayName="LW Object Class" ma:hidden="true" ma:internalName="LWObjectClass" ma:readOnly="false">
      <xsd:simpleType>
        <xsd:restriction base="dms:Text"/>
      </xsd:simpleType>
    </xsd:element>
    <xsd:element name="LWCreatedby" ma:index="10" nillable="true" ma:displayName="LW Created by" ma:hidden="true" ma:internalName="LWCreatedby" ma:readOnly="false">
      <xsd:simpleType>
        <xsd:restriction base="dms:Text"/>
      </xsd:simpleType>
    </xsd:element>
    <xsd:element name="LWDateCreated" ma:index="11" nillable="true" ma:displayName="LW Date Created" ma:hidden="true" ma:internalName="LWDateCreated" ma:readOnly="false">
      <xsd:simpleType>
        <xsd:restriction base="dms:Text"/>
      </xsd:simpleType>
    </xsd:element>
    <xsd:element name="LWDateLastModified" ma:index="12" nillable="true" ma:displayName="LW Date Last Modified" ma:hidden="true" ma:internalName="LWDateLastModified" ma:readOnly="false">
      <xsd:simpleType>
        <xsd:restriction base="dms:Text"/>
      </xsd:simpleType>
    </xsd:element>
    <xsd:element name="LWLastModifiedby" ma:index="13" nillable="true" ma:displayName="LW Last Modified by" ma:hidden="true" ma:internalName="LWLastModifiedby" ma:readOnly="false">
      <xsd:simpleType>
        <xsd:restriction base="dms:Text"/>
      </xsd:simpleType>
    </xsd:element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k10c9c4838934769926ded662a9641d9" ma:index="18" nillable="true" ma:taxonomy="true" ma:internalName="k10c9c4838934769926ded662a9641d9" ma:taxonomyFieldName="LIVEEmployeeVettingDocType" ma:displayName="Employee Vetting DocType" ma:readOnly="false" ma:default="" ma:fieldId="{410c9c48-3893-4769-926d-ed662a9641d9}" ma:sspId="7a4d599d-8d9f-405a-9718-a9482c7e8a98" ma:termSetId="2f58fb6a-136b-4ea5-8141-0cf635e531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description="" ma:hidden="true" ma:list="{4a9308f1-c846-4fc4-8d15-f12deb47c778}" ma:internalName="TaxCatchAll" ma:showField="CatchAllData" ma:web="299ec27f-3050-46e1-8da2-6cc62ca1f4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description="" ma:hidden="true" ma:list="{4a9308f1-c846-4fc4-8d15-f12deb47c778}" ma:internalName="TaxCatchAllLabel" ma:readOnly="true" ma:showField="CatchAllDataLabel" ma:web="299ec27f-3050-46e1-8da2-6cc62ca1f4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2" nillable="true" ma:taxonomy="true" ma:internalName="TaxKeywordTaxHTField" ma:taxonomyFieldName="TaxKeyword" ma:displayName="Enterprise Keywords" ma:fieldId="{23f27201-bee3-471e-b2e7-b64fd8b7ca38}" ma:taxonomyMulti="true" ma:sspId="7a4d599d-8d9f-405a-9718-a9482c7e8a9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cc960-0d69-40cb-9f2b-b85c5762bc2a" elementFormDefault="qualified">
    <xsd:import namespace="http://schemas.microsoft.com/office/2006/documentManagement/types"/>
    <xsd:import namespace="http://schemas.microsoft.com/office/infopath/2007/PartnerControls"/>
    <xsd:element name="LW_x0020_Hierarchy" ma:index="24" nillable="true" ma:displayName="LW Hierarchy" ma:internalName="LW_x0020_Hierarch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2F6F5-C108-4897-BB95-DA2EA60A044B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7795633A-BD62-47B8-8ADF-967FB61EA202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91cc960-0d69-40cb-9f2b-b85c5762bc2a"/>
    <ds:schemaRef ds:uri="http://schemas.microsoft.com/sharepoint/v3"/>
    <ds:schemaRef ds:uri="http://schemas.openxmlformats.org/package/2006/metadata/core-properties"/>
    <ds:schemaRef ds:uri="299ec27f-3050-46e1-8da2-6cc62ca1f47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1802495-21F0-4C71-91C3-9E6DD2FD37F2}"/>
</file>

<file path=customXml/itemProps4.xml><?xml version="1.0" encoding="utf-8"?>
<ds:datastoreItem xmlns:ds="http://schemas.openxmlformats.org/officeDocument/2006/customXml" ds:itemID="{09DBD564-9F30-411C-99D7-C99A067A2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99ec27f-3050-46e1-8da2-6cc62ca1f47b"/>
    <ds:schemaRef ds:uri="d91cc960-0d69-40cb-9f2b-b85c5762b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EEF011-FDB2-4453-918D-26A37E5F6D8A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BA97670-A917-4ED5-A505-C148654C356E}">
  <ds:schemaRefs>
    <ds:schemaRef ds:uri="http://schemas.microsoft.com/sharepoint/v3/contenttype/forms"/>
  </ds:schemaRefs>
</ds:datastoreItem>
</file>

<file path=customXml/itemProps7.xml><?xml version="1.0" encoding="utf-8"?>
<ds:datastoreItem xmlns:ds="http://schemas.openxmlformats.org/officeDocument/2006/customXml" ds:itemID="{37A0DC10-892C-4995-B1AC-D2CD5C3EF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TextDocument.dot</Template>
  <TotalTime>0</TotalTime>
  <Pages>2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Disclosure Form (June 2020)</vt:lpstr>
    </vt:vector>
  </TitlesOfParts>
  <Company>Guernsey Police</Company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Disclosure Form (June 2020)</dc:title>
  <dc:creator>Computer Services Department</dc:creator>
  <cp:keywords>Basic Disclosure Application Form</cp:keywords>
  <cp:lastModifiedBy>Geraldine Cale</cp:lastModifiedBy>
  <cp:revision>2</cp:revision>
  <cp:lastPrinted>2020-06-16T09:49:00Z</cp:lastPrinted>
  <dcterms:created xsi:type="dcterms:W3CDTF">2021-01-22T09:02:00Z</dcterms:created>
  <dcterms:modified xsi:type="dcterms:W3CDTF">2021-01-22T09:02:00Z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VEAdminDocType">
    <vt:lpwstr/>
  </property>
  <property fmtid="{D5CDD505-2E9C-101B-9397-08002B2CF9AE}" pid="3" name="TaxKeyword">
    <vt:lpwstr>1409;#Basic Disclosure Application Form|84f8fa32-1be8-4b06-9099-8563def67a36</vt:lpwstr>
  </property>
  <property fmtid="{D5CDD505-2E9C-101B-9397-08002B2CF9AE}" pid="4" name="ContentTypeId">
    <vt:lpwstr>0x010100A5FF7CC1661D32409EF5E8FDADAED3C9</vt:lpwstr>
  </property>
  <property fmtid="{D5CDD505-2E9C-101B-9397-08002B2CF9AE}" pid="5" name="_dlc_DocIdItemGuid">
    <vt:lpwstr>9eb80fcc-e9a9-4d99-87d2-9b6f1b0a96e5</vt:lpwstr>
  </property>
  <property fmtid="{D5CDD505-2E9C-101B-9397-08002B2CF9AE}" pid="6" name="LIVEPDRDocType">
    <vt:lpwstr/>
  </property>
  <property fmtid="{D5CDD505-2E9C-101B-9397-08002B2CF9AE}" pid="7" name="LIVEFinanceDocType">
    <vt:lpwstr/>
  </property>
  <property fmtid="{D5CDD505-2E9C-101B-9397-08002B2CF9AE}" pid="8" name="l59017c0d4bc44ab8af0b2657a088a25">
    <vt:lpwstr/>
  </property>
  <property fmtid="{D5CDD505-2E9C-101B-9397-08002B2CF9AE}" pid="9" name="hc0a2752c61a4649af6522fe2dbc98db">
    <vt:lpwstr/>
  </property>
  <property fmtid="{D5CDD505-2E9C-101B-9397-08002B2CF9AE}" pid="10" name="g631c4fff68d498d8504c0d5fdae7f9d">
    <vt:lpwstr/>
  </property>
  <property fmtid="{D5CDD505-2E9C-101B-9397-08002B2CF9AE}" pid="11" name="LIVECorrespondenceDocType">
    <vt:lpwstr/>
  </property>
  <property fmtid="{D5CDD505-2E9C-101B-9397-08002B2CF9AE}" pid="12" name="jc70e61da34743a88a8446949d870974">
    <vt:lpwstr/>
  </property>
  <property fmtid="{D5CDD505-2E9C-101B-9397-08002B2CF9AE}" pid="13" name="LIVEMediaAndCommsDocType">
    <vt:lpwstr/>
  </property>
  <property fmtid="{D5CDD505-2E9C-101B-9397-08002B2CF9AE}" pid="14" name="LIVEMeetingDocType">
    <vt:lpwstr/>
  </property>
  <property fmtid="{D5CDD505-2E9C-101B-9397-08002B2CF9AE}" pid="15" name="ld503d1b78d7487bac604bfeb4032fdc">
    <vt:lpwstr/>
  </property>
  <property fmtid="{D5CDD505-2E9C-101B-9397-08002B2CF9AE}" pid="16" name="o969f23536144e698bb793b37f7e6d84">
    <vt:lpwstr/>
  </property>
  <property fmtid="{D5CDD505-2E9C-101B-9397-08002B2CF9AE}" pid="17" name="lf57d863559a4a079cb0a697f256ee64">
    <vt:lpwstr/>
  </property>
  <property fmtid="{D5CDD505-2E9C-101B-9397-08002B2CF9AE}" pid="18" name="LIVETrainingDocType">
    <vt:lpwstr/>
  </property>
  <property fmtid="{D5CDD505-2E9C-101B-9397-08002B2CF9AE}" pid="19" name="LIVEReportDocType">
    <vt:lpwstr/>
  </property>
  <property fmtid="{D5CDD505-2E9C-101B-9397-08002B2CF9AE}" pid="20" name="LIVEDisclosuresDocType">
    <vt:lpwstr/>
  </property>
  <property fmtid="{D5CDD505-2E9C-101B-9397-08002B2CF9AE}" pid="21" name="LIVEEmployeeVettingDocType">
    <vt:lpwstr>155;#Basic|e519d6f4-e6ff-4481-8f78-0a0f35bac6f6</vt:lpwstr>
  </property>
  <property fmtid="{D5CDD505-2E9C-101B-9397-08002B2CF9AE}" pid="22" name="LIVETravelDocType">
    <vt:lpwstr/>
  </property>
  <property fmtid="{D5CDD505-2E9C-101B-9397-08002B2CF9AE}" pid="23" name="l84f7b2385cd4a049eadd684bed98ffb">
    <vt:lpwstr/>
  </property>
  <property fmtid="{D5CDD505-2E9C-101B-9397-08002B2CF9AE}" pid="24" name="d7624b4b07294f4381cf7813f0b0499d">
    <vt:lpwstr/>
  </property>
  <property fmtid="{D5CDD505-2E9C-101B-9397-08002B2CF9AE}" pid="25" name="e69fe45314ea4e5cb43bf5c237b4a532">
    <vt:lpwstr/>
  </property>
</Properties>
</file>